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5501A" w14:textId="77777777" w:rsidR="00401898" w:rsidRPr="005F2057" w:rsidRDefault="00401898" w:rsidP="004C5979">
      <w:r w:rsidRPr="005F2057">
        <w:t xml:space="preserve">COMUNE DI ZEVIO                     </w:t>
      </w:r>
      <w:r w:rsidR="005F2057">
        <w:t xml:space="preserve">      </w:t>
      </w:r>
      <w:r w:rsidRPr="005F2057">
        <w:t xml:space="preserve">      PROVINCIA DI VERONA</w:t>
      </w:r>
    </w:p>
    <w:p w14:paraId="69CEEB61" w14:textId="77777777" w:rsidR="00401898" w:rsidRPr="005F2057" w:rsidRDefault="00401898" w:rsidP="004C5979">
      <w:r w:rsidRPr="005F2057">
        <w:t>Rep. n.</w:t>
      </w:r>
    </w:p>
    <w:p w14:paraId="4228E4D8" w14:textId="77777777" w:rsidR="00401898" w:rsidRPr="002D64C1" w:rsidRDefault="00401898" w:rsidP="004C5979">
      <w:r w:rsidRPr="002D64C1">
        <w:t>CONV</w:t>
      </w:r>
      <w:r w:rsidR="00E80530" w:rsidRPr="002D64C1">
        <w:t>ENZIONE PER L’UTILIZZO</w:t>
      </w:r>
      <w:r w:rsidRPr="002D64C1">
        <w:t xml:space="preserve">, FUORI ORARIO SCOLASTICO, DELLA PALESTRA DI S. MARIA DI PROPRIETA’ COMUNALE. </w:t>
      </w:r>
    </w:p>
    <w:p w14:paraId="35E00EEE" w14:textId="3EF07413" w:rsidR="00401898" w:rsidRDefault="00401898" w:rsidP="004C5979">
      <w:r w:rsidRPr="005F2057">
        <w:t xml:space="preserve">L’anno </w:t>
      </w:r>
      <w:r w:rsidR="00CE6748">
        <w:t>20</w:t>
      </w:r>
      <w:r w:rsidR="00153F8E">
        <w:t>2</w:t>
      </w:r>
      <w:r w:rsidR="00FF7FCC">
        <w:t>3</w:t>
      </w:r>
      <w:r w:rsidR="00E928AB" w:rsidRPr="005F2057">
        <w:t>,</w:t>
      </w:r>
      <w:r w:rsidRPr="005F2057">
        <w:t xml:space="preserve"> addì</w:t>
      </w:r>
      <w:r w:rsidR="00E928AB" w:rsidRPr="005F2057">
        <w:t xml:space="preserve">                </w:t>
      </w:r>
      <w:r w:rsidRPr="005F2057">
        <w:t xml:space="preserve"> del mese</w:t>
      </w:r>
      <w:r w:rsidR="00E928AB" w:rsidRPr="005F2057">
        <w:t xml:space="preserve">                 </w:t>
      </w:r>
      <w:r w:rsidR="002B1A56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533CDA" wp14:editId="2D525FA6">
                <wp:simplePos x="0" y="0"/>
                <wp:positionH relativeFrom="column">
                  <wp:posOffset>5356860</wp:posOffset>
                </wp:positionH>
                <wp:positionV relativeFrom="paragraph">
                  <wp:posOffset>41275</wp:posOffset>
                </wp:positionV>
                <wp:extent cx="495300" cy="4423410"/>
                <wp:effectExtent l="0" t="0" r="0" b="0"/>
                <wp:wrapNone/>
                <wp:docPr id="53" name="Casella di tes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442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A32F9" w14:textId="37978A73" w:rsidR="002B1A56" w:rsidRDefault="00E31CCD" w:rsidP="004C5979">
                            <w:r w:rsidRPr="00D715C0">
                              <w:t>p. IL COMUNE DI ZEVIO</w:t>
                            </w:r>
                            <w:r w:rsidRPr="00D715C0">
                              <w:tab/>
                            </w:r>
                            <w:r w:rsidRPr="00D715C0">
                              <w:tab/>
                            </w:r>
                            <w:r w:rsidRPr="00D715C0">
                              <w:tab/>
                              <w:t xml:space="preserve">p. </w:t>
                            </w:r>
                            <w:r w:rsidR="009A296B">
                              <w:t>Sporting Life Verona A.S.D.</w:t>
                            </w:r>
                          </w:p>
                          <w:p w14:paraId="5A024097" w14:textId="1A723057" w:rsidR="00621F7A" w:rsidRDefault="00E31CCD" w:rsidP="004C5979">
                            <w:r>
                              <w:t xml:space="preserve">   Dr.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</w:t>
                            </w:r>
                            <w:r w:rsidRPr="00D715C0">
                              <w:t xml:space="preserve">      </w:t>
                            </w:r>
                            <w:r>
                              <w:t xml:space="preserve"> Sig. 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533CDA" id="_x0000_t202" coordsize="21600,21600" o:spt="202" path="m,l,21600r21600,l21600,xe">
                <v:stroke joinstyle="miter"/>
                <v:path gradientshapeok="t" o:connecttype="rect"/>
              </v:shapetype>
              <v:shape id="Casella di testo 53" o:spid="_x0000_s1026" type="#_x0000_t202" style="position:absolute;left:0;text-align:left;margin-left:421.8pt;margin-top:3.25pt;width:39pt;height:348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" stroked="f">
                <v:textbox style="layout-flow:vertical;mso-layout-flow-alt:bottom-to-top">
                  <w:txbxContent>
                    <w:p w14:paraId="3B7A32F9" w14:textId="37978A73" w:rsidR="002B1A56" w:rsidRDefault="00E31CCD" w:rsidP="004C5979">
                      <w:r w:rsidRPr="00D715C0">
                        <w:t>p. IL COMUNE DI ZEVIO</w:t>
                      </w:r>
                      <w:r w:rsidRPr="00D715C0">
                        <w:tab/>
                      </w:r>
                      <w:r w:rsidRPr="00D715C0">
                        <w:tab/>
                      </w:r>
                      <w:r w:rsidRPr="00D715C0">
                        <w:tab/>
                        <w:t xml:space="preserve">p. </w:t>
                      </w:r>
                      <w:r w:rsidR="009A296B">
                        <w:t>Sporting Life Verona A.S.D.</w:t>
                      </w:r>
                    </w:p>
                    <w:p w14:paraId="5A024097" w14:textId="1A723057" w:rsidR="00621F7A" w:rsidRDefault="00E31CCD" w:rsidP="004C5979">
                      <w:r>
                        <w:t xml:space="preserve">   Dr. </w:t>
                      </w:r>
                      <w:r>
                        <w:tab/>
                      </w:r>
                      <w:r>
                        <w:tab/>
                        <w:t xml:space="preserve">   </w:t>
                      </w:r>
                      <w:r w:rsidRPr="00D715C0">
                        <w:t xml:space="preserve">      </w:t>
                      </w:r>
                      <w:r>
                        <w:t xml:space="preserve"> Sig. </w:t>
                      </w:r>
                    </w:p>
                  </w:txbxContent>
                </v:textbox>
              </v:shape>
            </w:pict>
          </mc:Fallback>
        </mc:AlternateContent>
      </w:r>
      <w:r w:rsidR="00000CA9">
        <w:t xml:space="preserve"> </w:t>
      </w:r>
      <w:r w:rsidRPr="005F2057">
        <w:t>nella Sede Municipale;------------</w:t>
      </w:r>
      <w:r w:rsidR="00000CA9">
        <w:t>------</w:t>
      </w:r>
      <w:r w:rsidRPr="005F2057">
        <w:t>---------------------------</w:t>
      </w:r>
      <w:r w:rsidR="00B73B45">
        <w:t>------</w:t>
      </w:r>
    </w:p>
    <w:p w14:paraId="29A1D326" w14:textId="61DABF64" w:rsidR="009A10A7" w:rsidRPr="005F2057" w:rsidRDefault="009A10A7" w:rsidP="004C5979">
      <w:r>
        <w:t>Tra:</w:t>
      </w:r>
    </w:p>
    <w:p w14:paraId="59660413" w14:textId="1FED5963" w:rsidR="00090712" w:rsidRDefault="00E928AB" w:rsidP="004C5979">
      <w:r w:rsidRPr="005F2057">
        <w:rPr>
          <w:b/>
        </w:rPr>
        <w:t>1</w:t>
      </w:r>
      <w:r w:rsidRPr="005F2057">
        <w:t xml:space="preserve">. </w:t>
      </w:r>
      <w:r w:rsidR="006C71C4">
        <w:rPr>
          <w:b/>
        </w:rPr>
        <w:t>------</w:t>
      </w:r>
      <w:r w:rsidR="00B73B45">
        <w:t xml:space="preserve"> nato a </w:t>
      </w:r>
      <w:r w:rsidR="006C71C4">
        <w:t>------</w:t>
      </w:r>
      <w:r w:rsidR="00B73B45">
        <w:t xml:space="preserve"> il </w:t>
      </w:r>
      <w:r w:rsidR="006C71C4">
        <w:t>-------</w:t>
      </w:r>
      <w:r w:rsidRPr="005F2057">
        <w:t>, domiciliato per la carica presso il Comune di Zevio – il quale agi</w:t>
      </w:r>
      <w:r w:rsidR="00CE6748">
        <w:t>sce</w:t>
      </w:r>
      <w:r w:rsidRPr="005F2057">
        <w:t xml:space="preserve"> in nome</w:t>
      </w:r>
      <w:r w:rsidR="00CE6748">
        <w:t xml:space="preserve"> e</w:t>
      </w:r>
      <w:r w:rsidRPr="005F2057">
        <w:t xml:space="preserve"> per conto del Comune di Zevio </w:t>
      </w:r>
      <w:r w:rsidR="00E12886" w:rsidRPr="005F2057">
        <w:t>C.F</w:t>
      </w:r>
      <w:r w:rsidR="00E12886">
        <w:t>iscale e Partita IVA</w:t>
      </w:r>
      <w:r w:rsidR="00E12886" w:rsidRPr="005F2057">
        <w:t xml:space="preserve"> 00660750233</w:t>
      </w:r>
      <w:r w:rsidR="00E12886">
        <w:t xml:space="preserve"> </w:t>
      </w:r>
      <w:r w:rsidRPr="005F2057">
        <w:t>in qualità di Funz. Dirigente dell’U</w:t>
      </w:r>
      <w:r w:rsidR="00090712">
        <w:t>.</w:t>
      </w:r>
      <w:r w:rsidRPr="005F2057">
        <w:t>O</w:t>
      </w:r>
      <w:r w:rsidR="00B73B45">
        <w:t>.</w:t>
      </w:r>
      <w:r w:rsidRPr="005F2057">
        <w:t xml:space="preserve"> Servizi </w:t>
      </w:r>
      <w:r w:rsidR="00573C8D">
        <w:t>Demografici-Cultura, Sport e Tempo Libero</w:t>
      </w:r>
      <w:r w:rsidR="00573C8D" w:rsidRPr="008D5DCD">
        <w:rPr>
          <w:rFonts w:eastAsiaTheme="minorHAnsi"/>
          <w:color w:val="00000A"/>
          <w:lang w:eastAsia="en-US"/>
        </w:rPr>
        <w:t xml:space="preserve"> </w:t>
      </w:r>
      <w:r w:rsidRPr="005F2057">
        <w:t xml:space="preserve">del Comune di Zevio, giusto decreto del Sindaco n. </w:t>
      </w:r>
      <w:r w:rsidR="00FF7FCC">
        <w:t>--</w:t>
      </w:r>
      <w:r w:rsidRPr="005F2057">
        <w:t xml:space="preserve"> </w:t>
      </w:r>
      <w:r w:rsidR="00090712">
        <w:t xml:space="preserve">del </w:t>
      </w:r>
      <w:r w:rsidR="00FF7FCC">
        <w:rPr>
          <w:rFonts w:ascii="Times New Roman" w:hAnsi="Times New Roman" w:cs="Times New Roman"/>
          <w:spacing w:val="0"/>
        </w:rPr>
        <w:t>---------</w:t>
      </w:r>
      <w:r w:rsidRPr="005F2057">
        <w:t xml:space="preserve"> ed in attuazione alla deli</w:t>
      </w:r>
      <w:r w:rsidR="00E80530">
        <w:t>berazione di Giunta Comunale n.</w:t>
      </w:r>
      <w:r w:rsidR="00863C71">
        <w:t xml:space="preserve"> </w:t>
      </w:r>
      <w:r w:rsidRPr="005F2057">
        <w:t xml:space="preserve">del </w:t>
      </w:r>
      <w:r w:rsidR="00E80530">
        <w:t>………….</w:t>
      </w:r>
      <w:r w:rsidRPr="005F2057">
        <w:t>, esecutiva ai sensi di legge</w:t>
      </w:r>
      <w:r w:rsidR="00B73B45">
        <w:t>;-</w:t>
      </w:r>
      <w:r w:rsidR="00090712">
        <w:t>--</w:t>
      </w:r>
      <w:r w:rsidR="00E12886">
        <w:t>-----</w:t>
      </w:r>
      <w:r w:rsidR="00CE6748">
        <w:t>---</w:t>
      </w:r>
      <w:r w:rsidR="00090712">
        <w:t>--------</w:t>
      </w:r>
    </w:p>
    <w:p w14:paraId="39B7283E" w14:textId="7050CCB2" w:rsidR="00401898" w:rsidRPr="009A10A7" w:rsidRDefault="00401898" w:rsidP="004C5979">
      <w:pPr>
        <w:rPr>
          <w:b/>
        </w:rPr>
      </w:pPr>
      <w:r w:rsidRPr="00D519D8">
        <w:rPr>
          <w:b/>
        </w:rPr>
        <w:t xml:space="preserve">E </w:t>
      </w:r>
      <w:r w:rsidR="00331C92">
        <w:rPr>
          <w:b/>
        </w:rPr>
        <w:t>-----------</w:t>
      </w:r>
      <w:r w:rsidRPr="00D519D8">
        <w:t xml:space="preserve"> nato a </w:t>
      </w:r>
      <w:r w:rsidR="00331C92">
        <w:t>----------</w:t>
      </w:r>
      <w:r w:rsidRPr="00D519D8">
        <w:t xml:space="preserve"> il </w:t>
      </w:r>
      <w:r w:rsidR="00331C92">
        <w:t>-----</w:t>
      </w:r>
      <w:r w:rsidRPr="00D519D8">
        <w:t xml:space="preserve"> e residente in Zevio</w:t>
      </w:r>
      <w:r w:rsidR="00E928AB" w:rsidRPr="00D519D8">
        <w:t xml:space="preserve">, Via </w:t>
      </w:r>
      <w:r w:rsidR="00331C92">
        <w:t>-------------</w:t>
      </w:r>
      <w:r w:rsidRPr="00D519D8">
        <w:t>, in qualità di Presi</w:t>
      </w:r>
      <w:r w:rsidRPr="005F2057">
        <w:t xml:space="preserve">dente pro-tempore e legale rappresentante </w:t>
      </w:r>
      <w:r w:rsidR="00E20BAC">
        <w:t>della Sporting Life Verona</w:t>
      </w:r>
      <w:r w:rsidR="009F0E20">
        <w:t xml:space="preserve"> A.S.D.</w:t>
      </w:r>
      <w:r w:rsidR="00E928AB" w:rsidRPr="005F2057">
        <w:t xml:space="preserve"> con sede in via </w:t>
      </w:r>
      <w:r w:rsidR="00E20BAC">
        <w:t>Mons. G. Calza 17</w:t>
      </w:r>
      <w:r w:rsidR="005F2057" w:rsidRPr="005F2057">
        <w:t xml:space="preserve"> </w:t>
      </w:r>
      <w:r w:rsidR="00E928AB" w:rsidRPr="005F2057">
        <w:t xml:space="preserve">- </w:t>
      </w:r>
      <w:r w:rsidRPr="005F2057">
        <w:t>Zevio</w:t>
      </w:r>
      <w:r w:rsidR="00E928AB" w:rsidRPr="005F2057">
        <w:t>,</w:t>
      </w:r>
      <w:r w:rsidRPr="005F2057">
        <w:t xml:space="preserve"> C</w:t>
      </w:r>
      <w:r w:rsidR="00E928AB" w:rsidRPr="005F2057">
        <w:t xml:space="preserve">.F. </w:t>
      </w:r>
      <w:r w:rsidR="00E20BAC">
        <w:t>93278290239</w:t>
      </w:r>
      <w:r w:rsidR="00E928AB" w:rsidRPr="005F2057">
        <w:t>.</w:t>
      </w:r>
      <w:r w:rsidR="00D519D8">
        <w:t>---------------</w:t>
      </w:r>
    </w:p>
    <w:p w14:paraId="428F961C" w14:textId="77777777" w:rsidR="00401898" w:rsidRPr="005F2057" w:rsidRDefault="00401898" w:rsidP="004C5979">
      <w:r w:rsidRPr="005F2057">
        <w:t>Si conviene e si stipula quanto segu</w:t>
      </w:r>
      <w:r w:rsidR="005F2057" w:rsidRPr="005F2057">
        <w:t>e:------------------</w:t>
      </w:r>
      <w:r w:rsidR="00090712">
        <w:t>-----</w:t>
      </w:r>
      <w:r w:rsidR="005F2057" w:rsidRPr="005F2057">
        <w:t>----</w:t>
      </w:r>
      <w:r w:rsidR="00CE6748">
        <w:t>--</w:t>
      </w:r>
      <w:r w:rsidR="005F2057" w:rsidRPr="005F2057">
        <w:t>-</w:t>
      </w:r>
    </w:p>
    <w:p w14:paraId="426FD904" w14:textId="1C0DD7A2" w:rsidR="009A10A7" w:rsidRPr="004C5979" w:rsidRDefault="00401898" w:rsidP="004C5979">
      <w:r w:rsidRPr="004C5979">
        <w:t>Art. 1</w:t>
      </w:r>
      <w:r w:rsidR="007F4527" w:rsidRPr="004C5979">
        <w:t xml:space="preserve"> </w:t>
      </w:r>
      <w:r w:rsidR="009A10A7" w:rsidRPr="004C5979">
        <w:t>–</w:t>
      </w:r>
      <w:r w:rsidR="007F4527" w:rsidRPr="004C5979">
        <w:t xml:space="preserve"> </w:t>
      </w:r>
      <w:r w:rsidR="009A10A7" w:rsidRPr="004C5979">
        <w:t>Oggetto e finalità</w:t>
      </w:r>
    </w:p>
    <w:p w14:paraId="197E83DF" w14:textId="5B192325" w:rsidR="007F4527" w:rsidRDefault="002D64C1" w:rsidP="004C5979">
      <w:r>
        <w:t xml:space="preserve">1. </w:t>
      </w:r>
      <w:r w:rsidR="007F4527">
        <w:t xml:space="preserve">Il Comune di Zevio </w:t>
      </w:r>
      <w:r w:rsidR="00401898" w:rsidRPr="005F2057">
        <w:t>conce</w:t>
      </w:r>
      <w:r w:rsidR="007F4527">
        <w:t xml:space="preserve">de </w:t>
      </w:r>
      <w:r w:rsidR="006F7AFA">
        <w:t xml:space="preserve">l’utilizzo della </w:t>
      </w:r>
      <w:r w:rsidR="007F4527">
        <w:t>palestra di S. Maria di Z</w:t>
      </w:r>
      <w:r w:rsidR="007F4527" w:rsidRPr="005F2057">
        <w:t xml:space="preserve">evio </w:t>
      </w:r>
      <w:r w:rsidR="007F4527">
        <w:t xml:space="preserve">sita in </w:t>
      </w:r>
      <w:r w:rsidR="007F4527" w:rsidRPr="005F2057">
        <w:t>Via Dottori n.12</w:t>
      </w:r>
      <w:r w:rsidR="007F4527">
        <w:t xml:space="preserve">, </w:t>
      </w:r>
      <w:r w:rsidR="00401898" w:rsidRPr="005F2057">
        <w:t>fuori dall’orario scolastico</w:t>
      </w:r>
      <w:r w:rsidR="00C14671">
        <w:t>,</w:t>
      </w:r>
      <w:r w:rsidR="00C14671" w:rsidRPr="00C14671">
        <w:t xml:space="preserve"> </w:t>
      </w:r>
      <w:r w:rsidR="009A10A7">
        <w:t>a</w:t>
      </w:r>
      <w:r w:rsidR="009F0E20">
        <w:t xml:space="preserve"> Sporting Life Verona A.S.D.</w:t>
      </w:r>
      <w:r w:rsidR="00CE6748">
        <w:t xml:space="preserve">, per la stagione sportiva </w:t>
      </w:r>
      <w:r w:rsidR="007F4527">
        <w:t>20</w:t>
      </w:r>
      <w:r w:rsidR="00E13610">
        <w:t>2</w:t>
      </w:r>
      <w:r w:rsidR="00C22DC6">
        <w:t>3</w:t>
      </w:r>
      <w:r w:rsidR="00401898" w:rsidRPr="005F2057">
        <w:t>/20</w:t>
      </w:r>
      <w:r w:rsidR="00891B12">
        <w:t>2</w:t>
      </w:r>
      <w:r w:rsidR="00C22DC6">
        <w:t>4</w:t>
      </w:r>
      <w:r w:rsidR="00401898" w:rsidRPr="005F2057">
        <w:t xml:space="preserve"> </w:t>
      </w:r>
      <w:r w:rsidR="00E12886">
        <w:t xml:space="preserve">- </w:t>
      </w:r>
      <w:r w:rsidR="00CE6748">
        <w:t xml:space="preserve">fino al </w:t>
      </w:r>
      <w:r w:rsidR="00311461">
        <w:t>3</w:t>
      </w:r>
      <w:r w:rsidR="009F0E20">
        <w:t>1 agosto</w:t>
      </w:r>
      <w:r w:rsidR="00CE6748">
        <w:t xml:space="preserve"> 20</w:t>
      </w:r>
      <w:r w:rsidR="00891B12">
        <w:t>2</w:t>
      </w:r>
      <w:r w:rsidR="00C22DC6">
        <w:t>4</w:t>
      </w:r>
      <w:r w:rsidR="007F4527">
        <w:t>.--</w:t>
      </w:r>
      <w:r w:rsidR="00C14671">
        <w:t>---------------</w:t>
      </w:r>
      <w:r w:rsidR="007F4527">
        <w:t>----------------</w:t>
      </w:r>
      <w:r w:rsidR="009A10A7">
        <w:t>-----------</w:t>
      </w:r>
    </w:p>
    <w:p w14:paraId="2595B15E" w14:textId="7BBDEF39" w:rsidR="00311461" w:rsidRDefault="002D64C1" w:rsidP="004C5979">
      <w:r>
        <w:lastRenderedPageBreak/>
        <w:t xml:space="preserve">2. </w:t>
      </w:r>
      <w:r w:rsidR="00C14671">
        <w:t xml:space="preserve">Essendo la struttura </w:t>
      </w:r>
      <w:r w:rsidR="00C14671" w:rsidRPr="005F2057">
        <w:t>definita dall’art. 3 del Regolamento per la Gestione e l’Uso degli Impianti sportivi come impianto sportivo di interesse scolastico</w:t>
      </w:r>
      <w:r w:rsidR="00C14671">
        <w:t xml:space="preserve">, con la presente convenzione l’Amministrazione intende </w:t>
      </w:r>
      <w:r w:rsidR="00F562F5">
        <w:t>ottimizzarne l’utilizzo</w:t>
      </w:r>
      <w:r w:rsidR="00F72AA3">
        <w:t>,</w:t>
      </w:r>
      <w:r w:rsidR="00F562F5">
        <w:t xml:space="preserve"> </w:t>
      </w:r>
      <w:r w:rsidR="00F72AA3">
        <w:t xml:space="preserve">al </w:t>
      </w:r>
      <w:r w:rsidR="00F72AA3" w:rsidRPr="007073A1">
        <w:t>di fuori dell’orario scolastico</w:t>
      </w:r>
      <w:r w:rsidR="00F72AA3">
        <w:t>,</w:t>
      </w:r>
      <w:r w:rsidR="00F72AA3" w:rsidRPr="007073A1">
        <w:t xml:space="preserve"> </w:t>
      </w:r>
      <w:r w:rsidR="00F562F5">
        <w:t xml:space="preserve">per </w:t>
      </w:r>
      <w:r w:rsidR="00C14671">
        <w:t xml:space="preserve">promuovere la diffusione dell’attività sportiva a favore della </w:t>
      </w:r>
      <w:r w:rsidR="00C93D3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2C1EDF" wp14:editId="766DFF87">
                <wp:simplePos x="0" y="0"/>
                <wp:positionH relativeFrom="column">
                  <wp:posOffset>5370195</wp:posOffset>
                </wp:positionH>
                <wp:positionV relativeFrom="paragraph">
                  <wp:posOffset>1572895</wp:posOffset>
                </wp:positionV>
                <wp:extent cx="495300" cy="4423410"/>
                <wp:effectExtent l="0" t="0" r="0" b="0"/>
                <wp:wrapNone/>
                <wp:docPr id="54" name="Casella di tes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442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20F4D" w14:textId="36C27F4C" w:rsidR="002B1A56" w:rsidRDefault="002B1A56" w:rsidP="004C5979">
                            <w:r w:rsidRPr="00D715C0">
                              <w:t>p. IL COMUNE DI ZEVIO</w:t>
                            </w:r>
                            <w:r w:rsidRPr="00D715C0">
                              <w:tab/>
                            </w:r>
                            <w:r w:rsidRPr="00D715C0">
                              <w:tab/>
                            </w:r>
                            <w:r w:rsidRPr="00D715C0">
                              <w:tab/>
                              <w:t xml:space="preserve">p. </w:t>
                            </w:r>
                            <w:r w:rsidR="009A296B">
                              <w:t>Sporting Life Verona A.S.D.</w:t>
                            </w:r>
                          </w:p>
                          <w:p w14:paraId="1151DBC3" w14:textId="215F8185" w:rsidR="002B1A56" w:rsidRDefault="002B1A56" w:rsidP="004C5979">
                            <w:r>
                              <w:t xml:space="preserve">   Dr. </w:t>
                            </w:r>
                            <w:r w:rsidR="008A418B">
                              <w:t xml:space="preserve">               </w:t>
                            </w:r>
                            <w:r>
                              <w:tab/>
                              <w:t xml:space="preserve">   </w:t>
                            </w:r>
                            <w:r w:rsidRPr="00D715C0">
                              <w:t xml:space="preserve">      </w:t>
                            </w:r>
                            <w:r>
                              <w:t xml:space="preserve"> Sig. </w:t>
                            </w:r>
                          </w:p>
                          <w:p w14:paraId="0C6872B4" w14:textId="77777777" w:rsidR="00621F7A" w:rsidRDefault="00621F7A" w:rsidP="004C597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C1EDF" id="Casella di testo 54" o:spid="_x0000_s1027" type="#_x0000_t202" style="position:absolute;left:0;text-align:left;margin-left:422.85pt;margin-top:123.85pt;width:39pt;height:34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" stroked="f">
                <v:textbox style="layout-flow:vertical;mso-layout-flow-alt:bottom-to-top">
                  <w:txbxContent>
                    <w:p w14:paraId="50420F4D" w14:textId="36C27F4C" w:rsidR="002B1A56" w:rsidRDefault="002B1A56" w:rsidP="004C5979">
                      <w:r w:rsidRPr="00D715C0">
                        <w:t>p. IL COMUNE DI ZEVIO</w:t>
                      </w:r>
                      <w:r w:rsidRPr="00D715C0">
                        <w:tab/>
                      </w:r>
                      <w:r w:rsidRPr="00D715C0">
                        <w:tab/>
                      </w:r>
                      <w:r w:rsidRPr="00D715C0">
                        <w:tab/>
                        <w:t xml:space="preserve">p. </w:t>
                      </w:r>
                      <w:r w:rsidR="009A296B">
                        <w:t>Sporting Life Verona A.S.D.</w:t>
                      </w:r>
                    </w:p>
                    <w:p w14:paraId="1151DBC3" w14:textId="215F8185" w:rsidR="002B1A56" w:rsidRDefault="002B1A56" w:rsidP="004C5979">
                      <w:r>
                        <w:t xml:space="preserve">   Dr. </w:t>
                      </w:r>
                      <w:r w:rsidR="008A418B">
                        <w:t xml:space="preserve">               </w:t>
                      </w:r>
                      <w:r>
                        <w:tab/>
                        <w:t xml:space="preserve">   </w:t>
                      </w:r>
                      <w:r w:rsidRPr="00D715C0">
                        <w:t xml:space="preserve">      </w:t>
                      </w:r>
                      <w:r>
                        <w:t xml:space="preserve"> Sig. </w:t>
                      </w:r>
                    </w:p>
                    <w:p w14:paraId="0C6872B4" w14:textId="77777777" w:rsidR="00621F7A" w:rsidRDefault="00621F7A" w:rsidP="004C5979"/>
                  </w:txbxContent>
                </v:textbox>
              </v:shape>
            </w:pict>
          </mc:Fallback>
        </mc:AlternateContent>
      </w:r>
      <w:r w:rsidR="00C14671">
        <w:t xml:space="preserve">collettività </w:t>
      </w:r>
      <w:r w:rsidR="00F562F5">
        <w:t xml:space="preserve">ed in particolare per </w:t>
      </w:r>
      <w:r w:rsidR="00C14671">
        <w:t xml:space="preserve">bambini </w:t>
      </w:r>
      <w:r w:rsidR="00F72AA3">
        <w:t>e</w:t>
      </w:r>
      <w:r w:rsidR="00C14671">
        <w:t xml:space="preserve"> ragazzi</w:t>
      </w:r>
      <w:r w:rsidR="00F72AA3">
        <w:t>,</w:t>
      </w:r>
      <w:r w:rsidR="00C14671">
        <w:t xml:space="preserve"> </w:t>
      </w:r>
      <w:r w:rsidR="00C14671" w:rsidRPr="007073A1">
        <w:t>compatibilmente con le attività di tipo didattico-ricreativo di competenza della Scuola. --------------</w:t>
      </w:r>
      <w:r w:rsidR="00F72AA3">
        <w:t>-------------------------------------------</w:t>
      </w:r>
    </w:p>
    <w:p w14:paraId="7AC23531" w14:textId="5B996077" w:rsidR="00E928AB" w:rsidRPr="005F2057" w:rsidRDefault="002D64C1" w:rsidP="004C5979">
      <w:r>
        <w:t xml:space="preserve">3. A tale fine </w:t>
      </w:r>
      <w:r w:rsidR="0086616A">
        <w:t>Sporting Life Verona A.S.D.</w:t>
      </w:r>
      <w:r w:rsidR="00C14671">
        <w:t xml:space="preserve">, </w:t>
      </w:r>
      <w:r w:rsidR="00A8455F">
        <w:t xml:space="preserve">oltre all’utilizzo nei giorni ed orari a lei riservati, </w:t>
      </w:r>
      <w:r w:rsidR="00C14671">
        <w:t>per il raggiungimento degli obiettivi di</w:t>
      </w:r>
      <w:r w:rsidR="00A8455F">
        <w:t xml:space="preserve"> cui sopra</w:t>
      </w:r>
      <w:r w:rsidR="00C14671">
        <w:t xml:space="preserve"> </w:t>
      </w:r>
      <w:r w:rsidR="00401898" w:rsidRPr="005F2057">
        <w:t xml:space="preserve">si impegna </w:t>
      </w:r>
      <w:r w:rsidR="00A8455F">
        <w:t>a garantire</w:t>
      </w:r>
      <w:r w:rsidR="00401898" w:rsidRPr="005F2057">
        <w:t xml:space="preserve">: </w:t>
      </w:r>
      <w:r w:rsidR="005F2057" w:rsidRPr="005F2057">
        <w:t>--</w:t>
      </w:r>
      <w:r w:rsidR="007F4527">
        <w:t>-------------</w:t>
      </w:r>
      <w:r w:rsidR="00F23A30">
        <w:t>-------------</w:t>
      </w:r>
      <w:r w:rsidR="007F4527">
        <w:t>---</w:t>
      </w:r>
    </w:p>
    <w:p w14:paraId="077F9509" w14:textId="1AEAA80B" w:rsidR="00401898" w:rsidRPr="005F2057" w:rsidRDefault="00C93D39" w:rsidP="004C5979">
      <w:r>
        <w:t>a</w:t>
      </w:r>
      <w:r w:rsidR="00401898" w:rsidRPr="005F2057">
        <w:t xml:space="preserve">) </w:t>
      </w:r>
      <w:r w:rsidR="00A8455F">
        <w:t>l’</w:t>
      </w:r>
      <w:r w:rsidR="00401898" w:rsidRPr="005F2057">
        <w:t xml:space="preserve">apertura e </w:t>
      </w:r>
      <w:r w:rsidR="00A8455F">
        <w:t xml:space="preserve">la </w:t>
      </w:r>
      <w:r w:rsidR="00401898" w:rsidRPr="005F2057">
        <w:t xml:space="preserve">chiusura della palestra (al di fuori dell’orario scolastico) secondo il </w:t>
      </w:r>
      <w:r w:rsidR="00DB78F2">
        <w:t>calendario di utilizzo da parte delle Associazioni operanti nel territorio</w:t>
      </w:r>
      <w:r w:rsidR="00401898" w:rsidRPr="005F2057">
        <w:t xml:space="preserve"> </w:t>
      </w:r>
      <w:r w:rsidR="00CE6748">
        <w:t>predisposto dal Comune di Zevio</w:t>
      </w:r>
      <w:r w:rsidR="002D64C1">
        <w:t xml:space="preserve"> e</w:t>
      </w:r>
      <w:r w:rsidR="00A8455F">
        <w:t xml:space="preserve"> allegato al presente atto, salvo possibili eventuali variazioni che saranno all’uopo comunicate dall’ufficio sport</w:t>
      </w:r>
      <w:r w:rsidR="00CE6748">
        <w:t>.</w:t>
      </w:r>
      <w:r w:rsidR="00A8455F">
        <w:t>----------</w:t>
      </w:r>
      <w:r w:rsidR="000A32DB">
        <w:t>-----------</w:t>
      </w:r>
    </w:p>
    <w:p w14:paraId="4485340A" w14:textId="5CC1EDCB" w:rsidR="005F2057" w:rsidRPr="005F2057" w:rsidRDefault="00C93D39" w:rsidP="004C5979">
      <w:r>
        <w:t>b</w:t>
      </w:r>
      <w:r w:rsidR="00401898" w:rsidRPr="005F2057">
        <w:t xml:space="preserve">) </w:t>
      </w:r>
      <w:r w:rsidR="00F72AA3">
        <w:t>il</w:t>
      </w:r>
      <w:r w:rsidR="00A8455F">
        <w:t xml:space="preserve"> di </w:t>
      </w:r>
      <w:r w:rsidR="00401898" w:rsidRPr="005F2057">
        <w:t>controll</w:t>
      </w:r>
      <w:r w:rsidR="00A8455F">
        <w:t>o</w:t>
      </w:r>
      <w:r w:rsidR="00401898" w:rsidRPr="005F2057">
        <w:t xml:space="preserve"> sul corretto utilizzo della Palestra da parte delle Associazioni che ne hanno </w:t>
      </w:r>
      <w:r w:rsidR="002D64C1">
        <w:t>titolo,</w:t>
      </w:r>
      <w:r w:rsidR="00401898" w:rsidRPr="005F2057">
        <w:t xml:space="preserve"> </w:t>
      </w:r>
      <w:r w:rsidR="00A8455F">
        <w:t>nel</w:t>
      </w:r>
      <w:r w:rsidR="00401898" w:rsidRPr="005F2057">
        <w:t xml:space="preserve"> rispetto </w:t>
      </w:r>
      <w:r w:rsidR="00DB78F2">
        <w:t>del calendario</w:t>
      </w:r>
      <w:r w:rsidR="00401898" w:rsidRPr="005F2057">
        <w:t xml:space="preserve"> assegnato a ciascuna Associazione;</w:t>
      </w:r>
      <w:r w:rsidR="005F2057" w:rsidRPr="005F2057">
        <w:t>-------</w:t>
      </w:r>
      <w:r>
        <w:t>-------------</w:t>
      </w:r>
      <w:r w:rsidR="005F2057" w:rsidRPr="005F2057">
        <w:t>--------</w:t>
      </w:r>
      <w:r w:rsidR="00AC6CBF">
        <w:t>------</w:t>
      </w:r>
    </w:p>
    <w:p w14:paraId="45200E45" w14:textId="66B1403F" w:rsidR="00C93D39" w:rsidRDefault="00C93D39" w:rsidP="004C5979">
      <w:r>
        <w:t>c) la pulizia</w:t>
      </w:r>
      <w:r w:rsidRPr="00C93D39">
        <w:t xml:space="preserve"> degli spazi (il cui costo è a carico delle Assoc</w:t>
      </w:r>
      <w:r w:rsidR="00395F6F">
        <w:t xml:space="preserve">iazioni utilizzatrici) che </w:t>
      </w:r>
      <w:r>
        <w:t>dovrà essere svolta</w:t>
      </w:r>
      <w:r w:rsidRPr="00C93D39">
        <w:t xml:space="preserve"> regolarmente e correttamente nei giorni di utilizzo in modo da garantire una corretta fruizione da parte degli alunni della scuola durante l’orario scolastico</w:t>
      </w:r>
      <w:r>
        <w:t>.</w:t>
      </w:r>
      <w:r w:rsidR="00395F6F">
        <w:t xml:space="preserve"> ---</w:t>
      </w:r>
      <w:r>
        <w:t>----</w:t>
      </w:r>
    </w:p>
    <w:p w14:paraId="3CE4A92B" w14:textId="748A11C4" w:rsidR="002D64C1" w:rsidRPr="004C5979" w:rsidRDefault="00401898" w:rsidP="004C5979">
      <w:r w:rsidRPr="004C5979">
        <w:rPr>
          <w:b/>
        </w:rPr>
        <w:t xml:space="preserve">Art. 2 </w:t>
      </w:r>
      <w:r w:rsidR="002D64C1" w:rsidRPr="004C5979">
        <w:rPr>
          <w:b/>
        </w:rPr>
        <w:t>–</w:t>
      </w:r>
      <w:r w:rsidRPr="004C5979">
        <w:rPr>
          <w:b/>
        </w:rPr>
        <w:t xml:space="preserve"> </w:t>
      </w:r>
      <w:r w:rsidR="00E57B56" w:rsidRPr="004C5979">
        <w:rPr>
          <w:b/>
        </w:rPr>
        <w:t>Revoca della convenzione</w:t>
      </w:r>
    </w:p>
    <w:p w14:paraId="00C739A9" w14:textId="6FDF86A2" w:rsidR="00401898" w:rsidRPr="005F2057" w:rsidRDefault="00401898" w:rsidP="004C5979">
      <w:r w:rsidRPr="005F2057">
        <w:lastRenderedPageBreak/>
        <w:t xml:space="preserve">Il Comune di Zevio si riserva la facoltà di revocare la presente convenzione per </w:t>
      </w:r>
      <w:r w:rsidR="00863C71">
        <w:t xml:space="preserve"> </w:t>
      </w:r>
      <w:r w:rsidRPr="005F2057">
        <w:t>motivi di interesse pubblico sopravvenut</w:t>
      </w:r>
      <w:r w:rsidR="00863C71">
        <w:t>o, p</w:t>
      </w:r>
      <w:r w:rsidRPr="005F2057">
        <w:t xml:space="preserve">revia comunicazione scritta da effettuarsi almeno un mese prima assicurando, comunque, la conclusione dell’esercizio dell’attività e dei programmi assunti per l’esercizio in corso. </w:t>
      </w:r>
      <w:r w:rsidR="00AC6CBF">
        <w:t>-------------------</w:t>
      </w:r>
    </w:p>
    <w:p w14:paraId="56F3A76F" w14:textId="22CD7978" w:rsidR="00E57B56" w:rsidRPr="00E57B56" w:rsidRDefault="00401898" w:rsidP="004C5979">
      <w:r w:rsidRPr="00AC6CBF">
        <w:t>Art. 3</w:t>
      </w:r>
      <w:r w:rsidRPr="005F2057">
        <w:t xml:space="preserve"> </w:t>
      </w:r>
      <w:r w:rsidR="002B1A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30C419" wp14:editId="4FDFC368">
                <wp:simplePos x="0" y="0"/>
                <wp:positionH relativeFrom="column">
                  <wp:posOffset>5437505</wp:posOffset>
                </wp:positionH>
                <wp:positionV relativeFrom="paragraph">
                  <wp:posOffset>955675</wp:posOffset>
                </wp:positionV>
                <wp:extent cx="495300" cy="4423410"/>
                <wp:effectExtent l="0" t="0" r="0" b="0"/>
                <wp:wrapNone/>
                <wp:docPr id="55" name="Casella di tes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442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59B0C" w14:textId="576255B3" w:rsidR="002B1A56" w:rsidRDefault="002B1A56" w:rsidP="004C5979">
                            <w:r w:rsidRPr="00D715C0">
                              <w:t>p. IL COMUNE DI ZEVIO</w:t>
                            </w:r>
                            <w:r w:rsidRPr="00D715C0">
                              <w:tab/>
                            </w:r>
                            <w:r w:rsidRPr="00D715C0">
                              <w:tab/>
                            </w:r>
                            <w:r w:rsidRPr="00D715C0">
                              <w:tab/>
                              <w:t xml:space="preserve">p. </w:t>
                            </w:r>
                            <w:r w:rsidR="009A296B">
                              <w:t>Sporting Life Verona A.S.D.</w:t>
                            </w:r>
                          </w:p>
                          <w:p w14:paraId="2909E4DE" w14:textId="547A58E4" w:rsidR="002B1A56" w:rsidRDefault="002B1A56" w:rsidP="004C5979">
                            <w:r>
                              <w:t xml:space="preserve">   Dr. </w:t>
                            </w:r>
                            <w:r w:rsidR="00FD5061">
                              <w:t xml:space="preserve">       </w:t>
                            </w:r>
                            <w:r>
                              <w:tab/>
                              <w:t xml:space="preserve">   </w:t>
                            </w:r>
                            <w:r w:rsidRPr="00D715C0">
                              <w:t xml:space="preserve">      </w:t>
                            </w:r>
                            <w:r>
                              <w:t xml:space="preserve"> Sig. </w:t>
                            </w:r>
                          </w:p>
                          <w:p w14:paraId="7B9DD364" w14:textId="77777777" w:rsidR="00621F7A" w:rsidRDefault="00621F7A" w:rsidP="004C597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0C419" id="Casella di testo 55" o:spid="_x0000_s1028" type="#_x0000_t202" style="position:absolute;left:0;text-align:left;margin-left:428.15pt;margin-top:75.25pt;width:39pt;height:34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" stroked="f">
                <v:textbox style="layout-flow:vertical;mso-layout-flow-alt:bottom-to-top">
                  <w:txbxContent>
                    <w:p w14:paraId="43B59B0C" w14:textId="576255B3" w:rsidR="002B1A56" w:rsidRDefault="002B1A56" w:rsidP="004C5979">
                      <w:r w:rsidRPr="00D715C0">
                        <w:t>p. IL COMUNE DI ZEVIO</w:t>
                      </w:r>
                      <w:r w:rsidRPr="00D715C0">
                        <w:tab/>
                      </w:r>
                      <w:r w:rsidRPr="00D715C0">
                        <w:tab/>
                      </w:r>
                      <w:r w:rsidRPr="00D715C0">
                        <w:tab/>
                        <w:t xml:space="preserve">p. </w:t>
                      </w:r>
                      <w:r w:rsidR="009A296B">
                        <w:t>Sporting Life Verona A.S.D.</w:t>
                      </w:r>
                    </w:p>
                    <w:p w14:paraId="2909E4DE" w14:textId="547A58E4" w:rsidR="002B1A56" w:rsidRDefault="002B1A56" w:rsidP="004C5979">
                      <w:r>
                        <w:t xml:space="preserve">   Dr. </w:t>
                      </w:r>
                      <w:r w:rsidR="00FD5061">
                        <w:t xml:space="preserve">       </w:t>
                      </w:r>
                      <w:r>
                        <w:tab/>
                        <w:t xml:space="preserve">   </w:t>
                      </w:r>
                      <w:r w:rsidRPr="00D715C0">
                        <w:t xml:space="preserve">      </w:t>
                      </w:r>
                      <w:r>
                        <w:t xml:space="preserve"> Sig. </w:t>
                      </w:r>
                    </w:p>
                    <w:p w14:paraId="7B9DD364" w14:textId="77777777" w:rsidR="00621F7A" w:rsidRDefault="00621F7A" w:rsidP="004C5979"/>
                  </w:txbxContent>
                </v:textbox>
              </v:shape>
            </w:pict>
          </mc:Fallback>
        </mc:AlternateContent>
      </w:r>
      <w:r w:rsidRPr="005F2057">
        <w:t xml:space="preserve">– </w:t>
      </w:r>
      <w:bookmarkStart w:id="0" w:name="_GoBack"/>
      <w:r w:rsidR="00E57B56" w:rsidRPr="00330007">
        <w:rPr>
          <w:b/>
        </w:rPr>
        <w:t>Obblighi del concessionario</w:t>
      </w:r>
      <w:bookmarkEnd w:id="0"/>
    </w:p>
    <w:p w14:paraId="75FBA95C" w14:textId="4EF133E8" w:rsidR="00401898" w:rsidRPr="005F2057" w:rsidRDefault="004C5979" w:rsidP="004C5979">
      <w:r>
        <w:t xml:space="preserve">1. </w:t>
      </w:r>
      <w:r w:rsidR="00401898" w:rsidRPr="005F2057">
        <w:t>L’Associazione si obbliga a comunicare al Comune di Zevio</w:t>
      </w:r>
      <w:r w:rsidR="00A8455F">
        <w:t>,</w:t>
      </w:r>
      <w:r w:rsidR="00401898" w:rsidRPr="005F2057">
        <w:t xml:space="preserve"> nel più breve tempo possibile</w:t>
      </w:r>
      <w:r w:rsidR="00A8455F">
        <w:t>,</w:t>
      </w:r>
      <w:r w:rsidR="00401898" w:rsidRPr="005F2057">
        <w:t xml:space="preserve"> tutte le eventuali anomalie riscontrate durante l’espletamento </w:t>
      </w:r>
      <w:r w:rsidR="00A8455F">
        <w:t>delle funzioni di cui all’art.1</w:t>
      </w:r>
      <w:r w:rsidR="00401898" w:rsidRPr="005F2057">
        <w:t>. ---</w:t>
      </w:r>
      <w:r w:rsidR="00A8455F">
        <w:t>---</w:t>
      </w:r>
    </w:p>
    <w:p w14:paraId="55081C76" w14:textId="78B28C7A" w:rsidR="00E57B56" w:rsidRDefault="00401898" w:rsidP="004C5979">
      <w:r w:rsidRPr="00AC6CBF">
        <w:t xml:space="preserve">Art. </w:t>
      </w:r>
      <w:r w:rsidR="00A8455F">
        <w:t xml:space="preserve">4 </w:t>
      </w:r>
      <w:r w:rsidR="00E57B56">
        <w:t>–</w:t>
      </w:r>
      <w:r w:rsidR="00A8455F">
        <w:t xml:space="preserve"> </w:t>
      </w:r>
      <w:r w:rsidR="00EF3A46" w:rsidRPr="00330007">
        <w:rPr>
          <w:b/>
        </w:rPr>
        <w:t>Obblighi del Comune</w:t>
      </w:r>
    </w:p>
    <w:p w14:paraId="563E2D96" w14:textId="4C5EBCDC" w:rsidR="00C93D39" w:rsidRPr="000B7BFD" w:rsidRDefault="004C5979" w:rsidP="004C5979">
      <w:r>
        <w:t xml:space="preserve">1. </w:t>
      </w:r>
      <w:r w:rsidR="00A8455F">
        <w:t xml:space="preserve">L’Amministrazione Comunale </w:t>
      </w:r>
      <w:r>
        <w:t>concede a</w:t>
      </w:r>
      <w:r w:rsidR="00236EAA">
        <w:t xml:space="preserve"> Sporting Life Verona A.S.D.</w:t>
      </w:r>
      <w:r w:rsidR="00E479BB">
        <w:t>,</w:t>
      </w:r>
      <w:r w:rsidR="00401898" w:rsidRPr="005F2057">
        <w:t xml:space="preserve"> un contribu</w:t>
      </w:r>
      <w:r w:rsidR="00E479BB">
        <w:t xml:space="preserve">to </w:t>
      </w:r>
      <w:r>
        <w:t xml:space="preserve">economico </w:t>
      </w:r>
      <w:r w:rsidR="009A101E">
        <w:t xml:space="preserve">di € 1.500,00 </w:t>
      </w:r>
      <w:r w:rsidR="00E479BB">
        <w:t>a sostegno dell’attività svolta</w:t>
      </w:r>
      <w:r w:rsidR="009A101E">
        <w:t>,</w:t>
      </w:r>
      <w:r w:rsidR="00E479BB">
        <w:t xml:space="preserve"> </w:t>
      </w:r>
      <w:r w:rsidR="009A101E">
        <w:t>con lo scopo di</w:t>
      </w:r>
      <w:r w:rsidR="00971365">
        <w:t xml:space="preserve"> garantire l’ottimale fruizione della palestra per lo svolgimento dell’attività</w:t>
      </w:r>
      <w:r w:rsidR="00E479BB">
        <w:t xml:space="preserve"> sportiva</w:t>
      </w:r>
      <w:r w:rsidR="00C30B89">
        <w:t xml:space="preserve"> </w:t>
      </w:r>
      <w:r w:rsidR="00971365">
        <w:t xml:space="preserve">in particolare </w:t>
      </w:r>
      <w:r w:rsidR="00C30B89">
        <w:t xml:space="preserve">a favore di bambini </w:t>
      </w:r>
      <w:r w:rsidR="00971365">
        <w:t xml:space="preserve">e </w:t>
      </w:r>
      <w:r w:rsidR="00971365" w:rsidRPr="000B7BFD">
        <w:t>ragazzi</w:t>
      </w:r>
      <w:r w:rsidR="009A101E">
        <w:t>.</w:t>
      </w:r>
      <w:r w:rsidR="00C93D39" w:rsidRPr="000B7BFD">
        <w:t>-----------------</w:t>
      </w:r>
      <w:r w:rsidR="00863C71" w:rsidRPr="000B7BFD">
        <w:t>---</w:t>
      </w:r>
      <w:r w:rsidR="009A101E">
        <w:t>--------------------------------------</w:t>
      </w:r>
    </w:p>
    <w:p w14:paraId="46AF2AB4" w14:textId="1B821BEA" w:rsidR="00C93D39" w:rsidRDefault="009A101E" w:rsidP="004C5979">
      <w:r>
        <w:t xml:space="preserve">2. </w:t>
      </w:r>
      <w:r w:rsidR="00E479BB" w:rsidRPr="000B7BFD">
        <w:t>La liquidazione</w:t>
      </w:r>
      <w:r>
        <w:t xml:space="preserve"> del contributo economico</w:t>
      </w:r>
      <w:r w:rsidR="00E479BB" w:rsidRPr="000B7BFD">
        <w:t xml:space="preserve"> avverrà per l’</w:t>
      </w:r>
      <w:r w:rsidR="0072018C" w:rsidRPr="000B7BFD">
        <w:t>importo</w:t>
      </w:r>
      <w:r w:rsidR="00E479BB" w:rsidRPr="000B7BFD">
        <w:t xml:space="preserve"> di € </w:t>
      </w:r>
      <w:r w:rsidR="000B7BFD" w:rsidRPr="000B7BFD">
        <w:t>1.0</w:t>
      </w:r>
      <w:r w:rsidR="00C459FD" w:rsidRPr="000B7BFD">
        <w:t>00</w:t>
      </w:r>
      <w:r w:rsidR="00C30B89" w:rsidRPr="000B7BFD">
        <w:t>,00, a titolo di acconto, dopo la sottoscrizione della presente convenzione e, comun</w:t>
      </w:r>
      <w:r w:rsidR="00C30B89">
        <w:t>que, entro il 31.12.20</w:t>
      </w:r>
      <w:r w:rsidR="000479E9">
        <w:t>2</w:t>
      </w:r>
      <w:r w:rsidR="000D1D94">
        <w:t>3</w:t>
      </w:r>
      <w:r w:rsidR="00C30B89">
        <w:t xml:space="preserve"> e per la cifra residua, a saldo, nel rispetto del regolamento comunale per la concessione di finanziamenti e benefici economici nonché dell’art. 12 della legge 7.08.1990 n. 241</w:t>
      </w:r>
      <w:r w:rsidR="00E26502">
        <w:t>, alla scadenza della convenzione.</w:t>
      </w:r>
      <w:r w:rsidR="00845F2D">
        <w:t xml:space="preserve"> </w:t>
      </w:r>
      <w:r w:rsidR="00C93D39">
        <w:t>---</w:t>
      </w:r>
      <w:r w:rsidR="00863C71">
        <w:t>-----------</w:t>
      </w:r>
      <w:r>
        <w:t>---</w:t>
      </w:r>
    </w:p>
    <w:p w14:paraId="1698AE3D" w14:textId="3AC27A1E" w:rsidR="00845F2D" w:rsidRDefault="009A101E" w:rsidP="004C5979">
      <w:r>
        <w:t xml:space="preserve">3. </w:t>
      </w:r>
      <w:r w:rsidR="00845F2D">
        <w:t>L’Amministrazione si riserva la possibilità di erogare ulteriori contributi all’associazione per le proprie finalità nel rispetto dei criteri e modalità di cui al primo comma dell</w:t>
      </w:r>
      <w:r w:rsidR="00863C71">
        <w:t>’a</w:t>
      </w:r>
      <w:r w:rsidR="00845F2D">
        <w:t>rt</w:t>
      </w:r>
      <w:r w:rsidR="00863C71">
        <w:t>.</w:t>
      </w:r>
      <w:r w:rsidR="00845F2D">
        <w:t xml:space="preserve"> 12 della Legge </w:t>
      </w:r>
      <w:r w:rsidR="00845F2D">
        <w:lastRenderedPageBreak/>
        <w:t>241/90 e del vigente regolamento Comunale per la concessione di fin</w:t>
      </w:r>
      <w:r w:rsidR="00C93D39">
        <w:t>anziamenti e benefici economici, previa rendicontazione delle spese sostenute e presentazione dei bilanci.-----------------------------</w:t>
      </w:r>
    </w:p>
    <w:p w14:paraId="40F93E72" w14:textId="209DF958" w:rsidR="009A101E" w:rsidRDefault="00401898" w:rsidP="004C5979">
      <w:r w:rsidRPr="00AC6CBF">
        <w:rPr>
          <w:b/>
        </w:rPr>
        <w:t xml:space="preserve">Art. </w:t>
      </w:r>
      <w:r w:rsidR="0072018C">
        <w:rPr>
          <w:b/>
        </w:rPr>
        <w:t>5</w:t>
      </w:r>
      <w:r w:rsidRPr="005F2057">
        <w:t xml:space="preserve"> </w:t>
      </w:r>
      <w:r w:rsidR="009A101E" w:rsidRPr="00330007">
        <w:rPr>
          <w:b/>
        </w:rPr>
        <w:t>–</w:t>
      </w:r>
      <w:r w:rsidRPr="00330007">
        <w:rPr>
          <w:b/>
        </w:rPr>
        <w:t xml:space="preserve"> </w:t>
      </w:r>
      <w:r w:rsidR="009A101E" w:rsidRPr="00330007">
        <w:rPr>
          <w:b/>
        </w:rPr>
        <w:t>Violazione delle disposizioni della convenzione</w:t>
      </w:r>
    </w:p>
    <w:p w14:paraId="729F9295" w14:textId="3361456F" w:rsidR="00B73B45" w:rsidRDefault="009A101E" w:rsidP="004C5979">
      <w:r>
        <w:t xml:space="preserve">1. </w:t>
      </w:r>
      <w:r w:rsidR="00401898" w:rsidRPr="005F2057">
        <w:t>In caso di accertata violazione da parte dell’Associazione</w:t>
      </w:r>
      <w:r w:rsidR="000D1D94">
        <w:t xml:space="preserve"> </w:t>
      </w:r>
      <w:r w:rsidR="00401898" w:rsidRPr="005F2057">
        <w:t xml:space="preserve">alle norme contenute nella presente convenzione l’Amministrazione Comunale può disporre la revoca della </w:t>
      </w:r>
      <w:r w:rsidR="0072018C">
        <w:t>stessa</w:t>
      </w:r>
      <w:r w:rsidR="00401898" w:rsidRPr="005F2057">
        <w:t xml:space="preserve">, da comunicarsi </w:t>
      </w:r>
      <w:r w:rsidR="00B73B45">
        <w:t>mediante lettera</w:t>
      </w:r>
      <w:r w:rsidR="00401898" w:rsidRPr="005F2057">
        <w:t xml:space="preserve"> raccomandata </w:t>
      </w:r>
      <w:r w:rsidR="00B73B45">
        <w:t>a.r.</w:t>
      </w:r>
      <w:r w:rsidR="00401898" w:rsidRPr="005F2057">
        <w:t xml:space="preserve">, </w:t>
      </w:r>
      <w:r w:rsidR="00AC6CBF">
        <w:t>con preavviso di almeno un mese. A</w:t>
      </w:r>
      <w:r w:rsidR="00401898" w:rsidRPr="005F2057">
        <w:t>nche in questo caso si applicano le disposizioni previ</w:t>
      </w:r>
      <w:r w:rsidR="00B73B45">
        <w:t>ste dal’art.2</w:t>
      </w:r>
      <w:r w:rsidR="0072018C">
        <w:t>.-----</w:t>
      </w:r>
    </w:p>
    <w:p w14:paraId="78B7C7F6" w14:textId="5A3CBDE6" w:rsidR="009A101E" w:rsidRDefault="00401898" w:rsidP="004C5979">
      <w:r w:rsidRPr="00AC6CBF">
        <w:rPr>
          <w:b/>
        </w:rPr>
        <w:t xml:space="preserve">Art. </w:t>
      </w:r>
      <w:r w:rsidR="0072018C">
        <w:rPr>
          <w:b/>
        </w:rPr>
        <w:t>6</w:t>
      </w:r>
      <w:r w:rsidRPr="005F2057">
        <w:t xml:space="preserve"> </w:t>
      </w:r>
      <w:r w:rsidR="009A101E" w:rsidRPr="00330007">
        <w:rPr>
          <w:b/>
        </w:rPr>
        <w:t>–</w:t>
      </w:r>
      <w:r w:rsidRPr="00330007">
        <w:rPr>
          <w:b/>
        </w:rPr>
        <w:t xml:space="preserve"> </w:t>
      </w:r>
      <w:r w:rsidR="009A101E" w:rsidRPr="00330007">
        <w:rPr>
          <w:b/>
        </w:rPr>
        <w:t>Responsabilità</w:t>
      </w:r>
    </w:p>
    <w:p w14:paraId="6EC748D3" w14:textId="35B19542" w:rsidR="00401898" w:rsidRPr="005F2057" w:rsidRDefault="00401898" w:rsidP="004C5979">
      <w:r w:rsidRPr="005F2057">
        <w:t>Il Comune è esonerato da ogni responsabilità per danni a terzi o a cose</w:t>
      </w:r>
      <w:r w:rsidR="0072018C">
        <w:t>,</w:t>
      </w:r>
      <w:r w:rsidRPr="005F2057">
        <w:t xml:space="preserve"> comunque causati e connessi all’esercizio della presente convenzione.--</w:t>
      </w:r>
      <w:r w:rsidR="00AC6CBF">
        <w:t>---------------------------------------------</w:t>
      </w:r>
      <w:r w:rsidRPr="005F2057">
        <w:t>--</w:t>
      </w:r>
    </w:p>
    <w:p w14:paraId="35CDE364" w14:textId="7F95259C" w:rsidR="009A101E" w:rsidRDefault="00401898" w:rsidP="004C5979">
      <w:r w:rsidRPr="00AC6CBF">
        <w:rPr>
          <w:b/>
        </w:rPr>
        <w:t xml:space="preserve">Art. </w:t>
      </w:r>
      <w:r w:rsidR="0072018C">
        <w:rPr>
          <w:b/>
        </w:rPr>
        <w:t xml:space="preserve">7 </w:t>
      </w:r>
      <w:r w:rsidRPr="005F2057">
        <w:t xml:space="preserve">– </w:t>
      </w:r>
      <w:r w:rsidR="009A101E" w:rsidRPr="00330007">
        <w:rPr>
          <w:b/>
        </w:rPr>
        <w:t>Coperture assicurative</w:t>
      </w:r>
    </w:p>
    <w:p w14:paraId="6E41B9AA" w14:textId="69BBA827" w:rsidR="00401898" w:rsidRPr="005F2057" w:rsidRDefault="009A101E" w:rsidP="004C5979">
      <w:r>
        <w:t xml:space="preserve">1. </w:t>
      </w:r>
      <w:r w:rsidR="00401898" w:rsidRPr="005F2057">
        <w:t>L’assicurazione della palestra e delle attrezzature sportive in essa contenute è a carico del Comune di Zevio, mentre l’assicurazione degli sportivi rimane ad esclusivo carico della società di appartenen</w:t>
      </w:r>
      <w:r w:rsidR="00AC6CBF">
        <w:t>za.---------------------</w:t>
      </w:r>
      <w:r w:rsidR="00C93D39">
        <w:t>----------</w:t>
      </w:r>
      <w:r w:rsidR="00AC6CBF">
        <w:t>---</w:t>
      </w:r>
      <w:r w:rsidR="00863C71">
        <w:t>-----------</w:t>
      </w:r>
    </w:p>
    <w:p w14:paraId="23F5331A" w14:textId="42FBEADB" w:rsidR="009A101E" w:rsidRDefault="0072018C" w:rsidP="004C5979">
      <w:r>
        <w:rPr>
          <w:b/>
        </w:rPr>
        <w:t>Art. 8</w:t>
      </w:r>
      <w:r w:rsidR="00401898" w:rsidRPr="005F2057">
        <w:t xml:space="preserve"> </w:t>
      </w:r>
      <w:r w:rsidR="009A101E">
        <w:t>–</w:t>
      </w:r>
      <w:r w:rsidR="00401898" w:rsidRPr="00330007">
        <w:rPr>
          <w:b/>
        </w:rPr>
        <w:t xml:space="preserve"> </w:t>
      </w:r>
      <w:r w:rsidR="009A101E" w:rsidRPr="00330007">
        <w:rPr>
          <w:b/>
        </w:rPr>
        <w:t>Controlli</w:t>
      </w:r>
    </w:p>
    <w:p w14:paraId="6A7CA811" w14:textId="1620918A" w:rsidR="00401898" w:rsidRDefault="00401898" w:rsidP="004C5979">
      <w:r w:rsidRPr="005F2057">
        <w:t xml:space="preserve">L’Amministrazione Comunale si riserva la possibilità di procedere a controlli, in qualsiasi momento, per constatare il regolare </w:t>
      </w:r>
      <w:r w:rsidR="0072018C">
        <w:t>utilizzo della struttura</w:t>
      </w:r>
      <w:r w:rsidRPr="005F2057">
        <w:t>, a mezzo di propri funzionari incaricati.----------</w:t>
      </w:r>
      <w:r w:rsidR="009A101E">
        <w:t>-</w:t>
      </w:r>
    </w:p>
    <w:p w14:paraId="04018295" w14:textId="61177519" w:rsidR="009A101E" w:rsidRDefault="00C93D39" w:rsidP="004C5979">
      <w:r w:rsidRPr="00C93D39">
        <w:rPr>
          <w:b/>
        </w:rPr>
        <w:t>ART. 9</w:t>
      </w:r>
      <w:r w:rsidRPr="00C93D39">
        <w:t xml:space="preserve"> </w:t>
      </w:r>
      <w:r w:rsidR="009A101E">
        <w:t>–</w:t>
      </w:r>
      <w:r w:rsidR="00A95DF5">
        <w:t xml:space="preserve"> </w:t>
      </w:r>
      <w:r w:rsidR="009A101E" w:rsidRPr="00330007">
        <w:rPr>
          <w:b/>
        </w:rPr>
        <w:t>Pubblicità all’interno della struttura</w:t>
      </w:r>
    </w:p>
    <w:p w14:paraId="3D14D709" w14:textId="7A7C0CBC" w:rsidR="00C93D39" w:rsidRDefault="00A95DF5" w:rsidP="004C5979">
      <w:r>
        <w:t>I</w:t>
      </w:r>
      <w:r w:rsidR="00C93D39" w:rsidRPr="00C93D39">
        <w:t xml:space="preserve">l posizionamento di tabelloni o striscioni pubblicitari all’interno </w:t>
      </w:r>
      <w:r w:rsidR="00C93D39" w:rsidRPr="00C93D39">
        <w:lastRenderedPageBreak/>
        <w:t>dell’impianto dovrà essere preventivamente approvato dall’Amministrazione Comunale</w:t>
      </w:r>
      <w:r w:rsidR="00C93D39">
        <w:t>.</w:t>
      </w:r>
      <w:r w:rsidR="00C93D39" w:rsidRPr="00C93D39">
        <w:t xml:space="preserve"> </w:t>
      </w:r>
      <w:r w:rsidR="00C93D39">
        <w:t>------------------------</w:t>
      </w:r>
      <w:r w:rsidR="00863C71">
        <w:t>-------------</w:t>
      </w:r>
    </w:p>
    <w:p w14:paraId="47DDC91F" w14:textId="5F722A7E" w:rsidR="009A101E" w:rsidRDefault="0072018C" w:rsidP="004C5979">
      <w:pPr>
        <w:rPr>
          <w:b/>
        </w:rPr>
      </w:pPr>
      <w:r>
        <w:rPr>
          <w:b/>
        </w:rPr>
        <w:t xml:space="preserve">Art. </w:t>
      </w:r>
      <w:r w:rsidR="00661DB1">
        <w:rPr>
          <w:b/>
        </w:rPr>
        <w:t>10</w:t>
      </w:r>
      <w:r w:rsidR="00401898" w:rsidRPr="00AC6CBF">
        <w:rPr>
          <w:b/>
        </w:rPr>
        <w:t xml:space="preserve"> – </w:t>
      </w:r>
      <w:r w:rsidR="009A101E">
        <w:rPr>
          <w:b/>
        </w:rPr>
        <w:t>Controversie</w:t>
      </w:r>
    </w:p>
    <w:p w14:paraId="4B487103" w14:textId="12541071" w:rsidR="00401898" w:rsidRPr="005F2057" w:rsidRDefault="009A101E" w:rsidP="004C5979">
      <w:r>
        <w:t xml:space="preserve">1. </w:t>
      </w:r>
      <w:r w:rsidR="00401898" w:rsidRPr="005F2057">
        <w:t>Per ogni controversia che insorga tra le parti in ordine all’interpretazione, esecuzione, efficacia e risoluzione ed in genere agli accordi di cui al presente atto, viene indicato come competente il foro di Verona. E’ escluso il ricorso all’arbitrato.--------</w:t>
      </w:r>
      <w:r w:rsidR="00863C71">
        <w:t>-----</w:t>
      </w:r>
    </w:p>
    <w:p w14:paraId="4011C796" w14:textId="05C5796B" w:rsidR="009A101E" w:rsidRDefault="00401898" w:rsidP="004C5979">
      <w:r w:rsidRPr="00AC6CBF">
        <w:rPr>
          <w:b/>
        </w:rPr>
        <w:t>Art. 1</w:t>
      </w:r>
      <w:r w:rsidR="00661DB1">
        <w:rPr>
          <w:b/>
        </w:rPr>
        <w:t>1</w:t>
      </w:r>
      <w:r w:rsidRPr="005F2057">
        <w:t xml:space="preserve"> </w:t>
      </w:r>
      <w:r w:rsidR="009A101E" w:rsidRPr="009A101E">
        <w:rPr>
          <w:b/>
        </w:rPr>
        <w:t>–</w:t>
      </w:r>
      <w:r w:rsidRPr="009A101E">
        <w:rPr>
          <w:b/>
        </w:rPr>
        <w:t xml:space="preserve"> </w:t>
      </w:r>
      <w:r w:rsidR="009A101E" w:rsidRPr="009A101E">
        <w:rPr>
          <w:b/>
        </w:rPr>
        <w:t>Spese</w:t>
      </w:r>
    </w:p>
    <w:p w14:paraId="35245BF4" w14:textId="2B2D404C" w:rsidR="00401898" w:rsidRPr="005F2057" w:rsidRDefault="00401898" w:rsidP="004C5979">
      <w:r w:rsidRPr="005F2057">
        <w:t xml:space="preserve">Tutte le spese relative </w:t>
      </w:r>
      <w:r w:rsidR="00000CA9">
        <w:t xml:space="preserve">e conseguenti </w:t>
      </w:r>
      <w:r w:rsidRPr="005F2057">
        <w:t>alla stipula</w:t>
      </w:r>
      <w:r w:rsidR="00000CA9">
        <w:t>zione</w:t>
      </w:r>
      <w:r w:rsidRPr="005F2057">
        <w:t xml:space="preserve"> del presente atto sono a carico </w:t>
      </w:r>
      <w:r w:rsidR="009A101E">
        <w:t xml:space="preserve">di </w:t>
      </w:r>
      <w:r w:rsidR="00C459FD">
        <w:t>Sporting Life Verona A.S.D.</w:t>
      </w:r>
      <w:r w:rsidRPr="005F2057">
        <w:t>.</w:t>
      </w:r>
      <w:r w:rsidR="00090712">
        <w:t xml:space="preserve"> </w:t>
      </w:r>
      <w:r w:rsidRPr="005F2057">
        <w:t>-</w:t>
      </w:r>
      <w:r w:rsidR="00AC6CBF">
        <w:t>-</w:t>
      </w:r>
      <w:r w:rsidR="00000CA9">
        <w:t>-</w:t>
      </w:r>
      <w:r w:rsidR="00A95DF5">
        <w:t>--------</w:t>
      </w:r>
    </w:p>
    <w:p w14:paraId="51A57713" w14:textId="472B4A9C" w:rsidR="009A101E" w:rsidRDefault="00401898" w:rsidP="004C5979">
      <w:r w:rsidRPr="00AC6CBF">
        <w:rPr>
          <w:b/>
        </w:rPr>
        <w:t>Art.</w:t>
      </w:r>
      <w:r w:rsidR="00000CA9">
        <w:rPr>
          <w:b/>
        </w:rPr>
        <w:t xml:space="preserve"> </w:t>
      </w:r>
      <w:r w:rsidRPr="00AC6CBF">
        <w:rPr>
          <w:b/>
        </w:rPr>
        <w:t>1</w:t>
      </w:r>
      <w:r w:rsidR="00661DB1">
        <w:rPr>
          <w:b/>
        </w:rPr>
        <w:t>2</w:t>
      </w:r>
      <w:r w:rsidRPr="005F2057">
        <w:t xml:space="preserve"> </w:t>
      </w:r>
      <w:r w:rsidR="009A101E">
        <w:t>–</w:t>
      </w:r>
      <w:r w:rsidRPr="005F2057">
        <w:t xml:space="preserve"> </w:t>
      </w:r>
      <w:r w:rsidR="009A101E" w:rsidRPr="009A101E">
        <w:rPr>
          <w:b/>
        </w:rPr>
        <w:t>Registrazione</w:t>
      </w:r>
    </w:p>
    <w:p w14:paraId="4EE86DA4" w14:textId="03CFB027" w:rsidR="00401898" w:rsidRPr="005F2057" w:rsidRDefault="00401898" w:rsidP="004C5979">
      <w:r w:rsidRPr="005F2057">
        <w:t>Il presente contratto sarà registrato solo i</w:t>
      </w:r>
      <w:r w:rsidR="00D0468D">
        <w:t>n caso d’uso ai sensi dell’art.</w:t>
      </w:r>
      <w:r w:rsidRPr="005F2057">
        <w:t xml:space="preserve">2, Tariffa parte </w:t>
      </w:r>
      <w:r w:rsidR="00D0468D">
        <w:t>II, del DPR</w:t>
      </w:r>
      <w:r w:rsidRPr="005F2057">
        <w:t xml:space="preserve"> 26.04.1986, n.131.</w:t>
      </w:r>
      <w:r w:rsidR="00D0468D">
        <w:t xml:space="preserve"> </w:t>
      </w:r>
      <w:r w:rsidR="00000CA9">
        <w:t>--</w:t>
      </w:r>
    </w:p>
    <w:p w14:paraId="45C309CA" w14:textId="77777777" w:rsidR="00401898" w:rsidRPr="005F2057" w:rsidRDefault="00401898" w:rsidP="004C5979">
      <w:r w:rsidRPr="005F2057">
        <w:t>Letto, confermato e sottoscritto.</w:t>
      </w:r>
    </w:p>
    <w:p w14:paraId="665B62B9" w14:textId="43E27CFD" w:rsidR="00AC6CBF" w:rsidRDefault="00AC6CBF" w:rsidP="004C5979">
      <w:r>
        <w:t xml:space="preserve">p. IL COMUNE DI ZEVIO: Il Funz. Dirigente U.O. Servizi </w:t>
      </w:r>
      <w:r w:rsidR="00C459FD">
        <w:t>Demografici-Cultura, Sport e Tempo Libero</w:t>
      </w:r>
      <w:r w:rsidR="00A95DF5">
        <w:t xml:space="preserve"> -  </w:t>
      </w:r>
    </w:p>
    <w:p w14:paraId="5AE732F7" w14:textId="18BC296B" w:rsidR="00AC6CBF" w:rsidRDefault="00401898" w:rsidP="004C5979">
      <w:r w:rsidRPr="005F2057">
        <w:t xml:space="preserve">p. L’ASSOCIAZIONE  </w:t>
      </w:r>
      <w:r w:rsidR="00C459FD">
        <w:t>Sporting Life Verona A.S.D.</w:t>
      </w:r>
      <w:r w:rsidRPr="005F2057">
        <w:t xml:space="preserve">: </w:t>
      </w:r>
    </w:p>
    <w:p w14:paraId="729B0CD0" w14:textId="3F30A707" w:rsidR="00401898" w:rsidRPr="005F2057" w:rsidRDefault="00A95DF5" w:rsidP="004C5979">
      <w:r>
        <w:t xml:space="preserve">Il Presidente – </w:t>
      </w:r>
    </w:p>
    <w:sectPr w:rsidR="00401898" w:rsidRPr="005F2057" w:rsidSect="008816CA">
      <w:headerReference w:type="default" r:id="rId8"/>
      <w:footerReference w:type="default" r:id="rId9"/>
      <w:pgSz w:w="11906" w:h="16838" w:code="9"/>
      <w:pgMar w:top="1814" w:right="2892" w:bottom="851" w:left="1531" w:header="0" w:footer="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51BE4" w14:textId="77777777" w:rsidR="0033706C" w:rsidRDefault="0033706C" w:rsidP="004C5979">
      <w:r>
        <w:separator/>
      </w:r>
    </w:p>
  </w:endnote>
  <w:endnote w:type="continuationSeparator" w:id="0">
    <w:p w14:paraId="009DEB7B" w14:textId="77777777" w:rsidR="0033706C" w:rsidRDefault="0033706C" w:rsidP="004C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24DDD" w14:textId="77777777" w:rsidR="00704380" w:rsidRDefault="00704380" w:rsidP="004C5979">
    <w:pPr>
      <w:pStyle w:val="Pidipagina"/>
      <w:rPr>
        <w:rStyle w:val="Numeropagina"/>
      </w:rPr>
    </w:pPr>
  </w:p>
  <w:p w14:paraId="20520486" w14:textId="77777777" w:rsidR="00704380" w:rsidRDefault="00704380" w:rsidP="004C597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26C33" w14:textId="77777777" w:rsidR="0033706C" w:rsidRDefault="0033706C" w:rsidP="004C5979">
      <w:r>
        <w:separator/>
      </w:r>
    </w:p>
  </w:footnote>
  <w:footnote w:type="continuationSeparator" w:id="0">
    <w:p w14:paraId="5D3E008B" w14:textId="77777777" w:rsidR="0033706C" w:rsidRDefault="0033706C" w:rsidP="004C5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7E777" w14:textId="77777777" w:rsidR="00704380" w:rsidRDefault="00704380" w:rsidP="004C5979">
    <w:pPr>
      <w:pStyle w:val="Intestazione"/>
    </w:pPr>
  </w:p>
  <w:p w14:paraId="03379401" w14:textId="77777777" w:rsidR="00704380" w:rsidRDefault="00704380" w:rsidP="004C5979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71040" behindDoc="0" locked="0" layoutInCell="0" allowOverlap="1" wp14:anchorId="15F92403" wp14:editId="11E73566">
              <wp:simplePos x="0" y="0"/>
              <wp:positionH relativeFrom="column">
                <wp:posOffset>-973455</wp:posOffset>
              </wp:positionH>
              <wp:positionV relativeFrom="paragraph">
                <wp:posOffset>8766810</wp:posOffset>
              </wp:positionV>
              <wp:extent cx="7574915" cy="635"/>
              <wp:effectExtent l="0" t="0" r="0" b="0"/>
              <wp:wrapNone/>
              <wp:docPr id="31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47B7929" id="Line 29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690.3pt" to="519.8pt,6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0" locked="0" layoutInCell="0" allowOverlap="1" wp14:anchorId="6DF84745" wp14:editId="68D30B43">
              <wp:simplePos x="0" y="0"/>
              <wp:positionH relativeFrom="column">
                <wp:posOffset>-1009650</wp:posOffset>
              </wp:positionH>
              <wp:positionV relativeFrom="paragraph">
                <wp:posOffset>7326630</wp:posOffset>
              </wp:positionV>
              <wp:extent cx="7574915" cy="635"/>
              <wp:effectExtent l="0" t="0" r="0" b="0"/>
              <wp:wrapNone/>
              <wp:docPr id="30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3C3AD1B" id="Line 25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576.9pt" to="516.95pt,5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0" allowOverlap="1" wp14:anchorId="03640A72" wp14:editId="2FF1699E">
              <wp:simplePos x="0" y="0"/>
              <wp:positionH relativeFrom="column">
                <wp:posOffset>-1009650</wp:posOffset>
              </wp:positionH>
              <wp:positionV relativeFrom="paragraph">
                <wp:posOffset>5886450</wp:posOffset>
              </wp:positionV>
              <wp:extent cx="7574915" cy="635"/>
              <wp:effectExtent l="0" t="0" r="0" b="0"/>
              <wp:wrapNone/>
              <wp:docPr id="29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83F4337" id="Line 21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463.5pt" to="516.95pt,4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5B6DA0B2" wp14:editId="17BAC5C0">
              <wp:simplePos x="0" y="0"/>
              <wp:positionH relativeFrom="column">
                <wp:posOffset>-973455</wp:posOffset>
              </wp:positionH>
              <wp:positionV relativeFrom="paragraph">
                <wp:posOffset>5886450</wp:posOffset>
              </wp:positionV>
              <wp:extent cx="7574915" cy="635"/>
              <wp:effectExtent l="0" t="0" r="0" b="0"/>
              <wp:wrapNone/>
              <wp:docPr id="2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4A2B17B1" id="Line 1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463.5pt" to="519.8pt,4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m+HoQIAAJ0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064" behindDoc="0" locked="0" layoutInCell="0" allowOverlap="1" wp14:anchorId="73411E9A" wp14:editId="24400191">
              <wp:simplePos x="0" y="0"/>
              <wp:positionH relativeFrom="column">
                <wp:posOffset>-972820</wp:posOffset>
              </wp:positionH>
              <wp:positionV relativeFrom="paragraph">
                <wp:posOffset>9126220</wp:posOffset>
              </wp:positionV>
              <wp:extent cx="7574915" cy="635"/>
              <wp:effectExtent l="0" t="0" r="0" b="0"/>
              <wp:wrapNone/>
              <wp:docPr id="27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36B7183" id="Line 30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pt,718.6pt" to="519.85pt,7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0" allowOverlap="1" wp14:anchorId="4688E8D3" wp14:editId="0D58B5A1">
              <wp:simplePos x="0" y="0"/>
              <wp:positionH relativeFrom="column">
                <wp:posOffset>-1009015</wp:posOffset>
              </wp:positionH>
              <wp:positionV relativeFrom="paragraph">
                <wp:posOffset>7686040</wp:posOffset>
              </wp:positionV>
              <wp:extent cx="7574915" cy="635"/>
              <wp:effectExtent l="0" t="0" r="0" b="0"/>
              <wp:wrapNone/>
              <wp:docPr id="26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7A49CA05" id="Line 26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605.2pt" to="517pt,6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vn+oQIAAJ0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0" allowOverlap="1" wp14:anchorId="1F3CA633" wp14:editId="74C0BBA8">
              <wp:simplePos x="0" y="0"/>
              <wp:positionH relativeFrom="column">
                <wp:posOffset>-1009015</wp:posOffset>
              </wp:positionH>
              <wp:positionV relativeFrom="paragraph">
                <wp:posOffset>6245860</wp:posOffset>
              </wp:positionV>
              <wp:extent cx="7574915" cy="635"/>
              <wp:effectExtent l="0" t="0" r="0" b="0"/>
              <wp:wrapNone/>
              <wp:docPr id="25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972CE4D" id="Line 2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491.8pt" to="517pt,4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20EC00AA" wp14:editId="18E22B23">
              <wp:simplePos x="0" y="0"/>
              <wp:positionH relativeFrom="column">
                <wp:posOffset>-972820</wp:posOffset>
              </wp:positionH>
              <wp:positionV relativeFrom="paragraph">
                <wp:posOffset>6245860</wp:posOffset>
              </wp:positionV>
              <wp:extent cx="7574915" cy="635"/>
              <wp:effectExtent l="0" t="0" r="0" b="0"/>
              <wp:wrapNone/>
              <wp:docPr id="24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1A3EB86" id="Line 1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pt,491.8pt" to="519.85pt,4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379DAC17" wp14:editId="36DFC80C">
              <wp:simplePos x="0" y="0"/>
              <wp:positionH relativeFrom="column">
                <wp:posOffset>-1009650</wp:posOffset>
              </wp:positionH>
              <wp:positionV relativeFrom="paragraph">
                <wp:posOffset>4446270</wp:posOffset>
              </wp:positionV>
              <wp:extent cx="7574915" cy="635"/>
              <wp:effectExtent l="0" t="0" r="0" b="0"/>
              <wp:wrapNone/>
              <wp:docPr id="2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DB49294" id="Line 13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350.1pt" to="516.95pt,3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aP/oQIAAJ0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20A3818" wp14:editId="1D16D25A">
              <wp:simplePos x="0" y="0"/>
              <wp:positionH relativeFrom="column">
                <wp:posOffset>-1009015</wp:posOffset>
              </wp:positionH>
              <wp:positionV relativeFrom="paragraph">
                <wp:posOffset>4805680</wp:posOffset>
              </wp:positionV>
              <wp:extent cx="7574915" cy="635"/>
              <wp:effectExtent l="0" t="0" r="0" b="0"/>
              <wp:wrapNone/>
              <wp:docPr id="22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BE9C457" id="Line 1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378.4pt" to="517pt,3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088" behindDoc="0" locked="0" layoutInCell="0" allowOverlap="1" wp14:anchorId="0F90942D" wp14:editId="38912EC8">
              <wp:simplePos x="0" y="0"/>
              <wp:positionH relativeFrom="column">
                <wp:posOffset>-973455</wp:posOffset>
              </wp:positionH>
              <wp:positionV relativeFrom="paragraph">
                <wp:posOffset>9486900</wp:posOffset>
              </wp:positionV>
              <wp:extent cx="7574915" cy="635"/>
              <wp:effectExtent l="0" t="0" r="0" b="0"/>
              <wp:wrapNone/>
              <wp:docPr id="21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E5419A6" id="Line 31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747pt" to="519.8pt,7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34BC7D7B" wp14:editId="3E26B4D2">
              <wp:simplePos x="0" y="0"/>
              <wp:positionH relativeFrom="column">
                <wp:posOffset>-1009650</wp:posOffset>
              </wp:positionH>
              <wp:positionV relativeFrom="paragraph">
                <wp:posOffset>8046720</wp:posOffset>
              </wp:positionV>
              <wp:extent cx="7574915" cy="635"/>
              <wp:effectExtent l="0" t="0" r="0" b="0"/>
              <wp:wrapNone/>
              <wp:docPr id="20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A576A55" id="Line 27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633.6pt" to="516.95pt,6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0" allowOverlap="1" wp14:anchorId="6DF3ADA9" wp14:editId="385A1046">
              <wp:simplePos x="0" y="0"/>
              <wp:positionH relativeFrom="column">
                <wp:posOffset>-1009650</wp:posOffset>
              </wp:positionH>
              <wp:positionV relativeFrom="paragraph">
                <wp:posOffset>6606540</wp:posOffset>
              </wp:positionV>
              <wp:extent cx="7574915" cy="635"/>
              <wp:effectExtent l="0" t="0" r="0" b="0"/>
              <wp:wrapNone/>
              <wp:docPr id="19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8D4CF22" id="Line 23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520.2pt" to="516.95pt,5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22F2C36" wp14:editId="16C00B35">
              <wp:simplePos x="0" y="0"/>
              <wp:positionH relativeFrom="column">
                <wp:posOffset>-973455</wp:posOffset>
              </wp:positionH>
              <wp:positionV relativeFrom="paragraph">
                <wp:posOffset>6606540</wp:posOffset>
              </wp:positionV>
              <wp:extent cx="7574915" cy="635"/>
              <wp:effectExtent l="0" t="0" r="0" b="0"/>
              <wp:wrapNone/>
              <wp:docPr id="18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29E9C65" id="Line 1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520.2pt" to="519.8pt,5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607A9FD5" wp14:editId="5B529554">
              <wp:simplePos x="0" y="0"/>
              <wp:positionH relativeFrom="column">
                <wp:posOffset>-1009650</wp:posOffset>
              </wp:positionH>
              <wp:positionV relativeFrom="paragraph">
                <wp:posOffset>5166360</wp:posOffset>
              </wp:positionV>
              <wp:extent cx="7574915" cy="635"/>
              <wp:effectExtent l="0" t="0" r="0" b="0"/>
              <wp:wrapNone/>
              <wp:docPr id="17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A0BA351" id="Line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406.8pt" to="516.95pt,4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0" allowOverlap="1" wp14:anchorId="0A37A763" wp14:editId="141D3BB6">
              <wp:simplePos x="0" y="0"/>
              <wp:positionH relativeFrom="column">
                <wp:posOffset>-1009650</wp:posOffset>
              </wp:positionH>
              <wp:positionV relativeFrom="paragraph">
                <wp:posOffset>8406765</wp:posOffset>
              </wp:positionV>
              <wp:extent cx="7574915" cy="635"/>
              <wp:effectExtent l="0" t="0" r="0" b="0"/>
              <wp:wrapNone/>
              <wp:docPr id="16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DB23345" id="Line 28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661.95pt" to="516.95pt,6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0" allowOverlap="1" wp14:anchorId="4088782E" wp14:editId="4E7745FE">
              <wp:simplePos x="0" y="0"/>
              <wp:positionH relativeFrom="column">
                <wp:posOffset>-1009650</wp:posOffset>
              </wp:positionH>
              <wp:positionV relativeFrom="paragraph">
                <wp:posOffset>6966585</wp:posOffset>
              </wp:positionV>
              <wp:extent cx="7574915" cy="635"/>
              <wp:effectExtent l="0" t="0" r="0" b="0"/>
              <wp:wrapNone/>
              <wp:docPr id="15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598876F" id="Line 24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548.55pt" to="516.95pt,5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0" allowOverlap="1" wp14:anchorId="50C4ED7A" wp14:editId="2DD730BF">
              <wp:simplePos x="0" y="0"/>
              <wp:positionH relativeFrom="column">
                <wp:posOffset>-973455</wp:posOffset>
              </wp:positionH>
              <wp:positionV relativeFrom="paragraph">
                <wp:posOffset>6966585</wp:posOffset>
              </wp:positionV>
              <wp:extent cx="7574915" cy="635"/>
              <wp:effectExtent l="0" t="0" r="0" b="0"/>
              <wp:wrapNone/>
              <wp:docPr id="14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9F9D579" id="Line 2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548.55pt" to="519.8pt,5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375D78B" wp14:editId="4ADAC643">
              <wp:simplePos x="0" y="0"/>
              <wp:positionH relativeFrom="column">
                <wp:posOffset>-1009650</wp:posOffset>
              </wp:positionH>
              <wp:positionV relativeFrom="paragraph">
                <wp:posOffset>5526405</wp:posOffset>
              </wp:positionV>
              <wp:extent cx="7574915" cy="635"/>
              <wp:effectExtent l="0" t="0" r="0" b="0"/>
              <wp:wrapNone/>
              <wp:docPr id="13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9960B90"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435.15pt" to="516.95pt,4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0" allowOverlap="1" wp14:anchorId="45F4DF37" wp14:editId="5E2429E1">
              <wp:simplePos x="0" y="0"/>
              <wp:positionH relativeFrom="column">
                <wp:posOffset>-1009015</wp:posOffset>
              </wp:positionH>
              <wp:positionV relativeFrom="paragraph">
                <wp:posOffset>3365500</wp:posOffset>
              </wp:positionV>
              <wp:extent cx="7574915" cy="635"/>
              <wp:effectExtent l="0" t="0" r="0" b="0"/>
              <wp:wrapNone/>
              <wp:docPr id="1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958040A" id="Line 10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265pt" to="517pt,2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0" allowOverlap="1" wp14:anchorId="2C6781F8" wp14:editId="19F1C9C8">
              <wp:simplePos x="0" y="0"/>
              <wp:positionH relativeFrom="column">
                <wp:posOffset>-1009650</wp:posOffset>
              </wp:positionH>
              <wp:positionV relativeFrom="paragraph">
                <wp:posOffset>3726180</wp:posOffset>
              </wp:positionV>
              <wp:extent cx="7574915" cy="635"/>
              <wp:effectExtent l="0" t="0" r="0" b="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C4CC74B" id="Line 11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293.4pt" to="516.95pt,29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0" allowOverlap="1" wp14:anchorId="6BD6CA75" wp14:editId="2A21CB50">
              <wp:simplePos x="0" y="0"/>
              <wp:positionH relativeFrom="column">
                <wp:posOffset>-1009650</wp:posOffset>
              </wp:positionH>
              <wp:positionV relativeFrom="paragraph">
                <wp:posOffset>4086225</wp:posOffset>
              </wp:positionV>
              <wp:extent cx="7574915" cy="635"/>
              <wp:effectExtent l="0" t="0" r="0" b="0"/>
              <wp:wrapNone/>
              <wp:docPr id="10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91123C7" id="Line 1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321.75pt" to="516.95pt,3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0" allowOverlap="1" wp14:anchorId="6D81899C" wp14:editId="1D8925CD">
              <wp:simplePos x="0" y="0"/>
              <wp:positionH relativeFrom="column">
                <wp:posOffset>-1009650</wp:posOffset>
              </wp:positionH>
              <wp:positionV relativeFrom="paragraph">
                <wp:posOffset>3006090</wp:posOffset>
              </wp:positionV>
              <wp:extent cx="7574915" cy="635"/>
              <wp:effectExtent l="0" t="0" r="0" b="0"/>
              <wp:wrapNone/>
              <wp:docPr id="9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45684F7" id="Line 9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236.7pt" to="516.95pt,2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BjmoAIAAJs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7488" behindDoc="0" locked="0" layoutInCell="0" allowOverlap="1" wp14:anchorId="317BF454" wp14:editId="7B58FF99">
              <wp:simplePos x="0" y="0"/>
              <wp:positionH relativeFrom="column">
                <wp:posOffset>-1009015</wp:posOffset>
              </wp:positionH>
              <wp:positionV relativeFrom="paragraph">
                <wp:posOffset>1925320</wp:posOffset>
              </wp:positionV>
              <wp:extent cx="7574915" cy="635"/>
              <wp:effectExtent l="0" t="0" r="0" b="0"/>
              <wp:wrapNone/>
              <wp:docPr id="8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0C370AE" id="Line 6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151.6pt" to="517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1punwIAAJs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8512" behindDoc="0" locked="0" layoutInCell="0" allowOverlap="1" wp14:anchorId="20527C8E" wp14:editId="178123B0">
              <wp:simplePos x="0" y="0"/>
              <wp:positionH relativeFrom="column">
                <wp:posOffset>-1009650</wp:posOffset>
              </wp:positionH>
              <wp:positionV relativeFrom="paragraph">
                <wp:posOffset>2286000</wp:posOffset>
              </wp:positionV>
              <wp:extent cx="7574915" cy="635"/>
              <wp:effectExtent l="0" t="0" r="0" b="0"/>
              <wp:wrapNone/>
              <wp:docPr id="7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3A1717A" id="Line 7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180pt" to="516.95pt,1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40nwIAAJs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0" allowOverlap="1" wp14:anchorId="5042D115" wp14:editId="2E5BEAAC">
              <wp:simplePos x="0" y="0"/>
              <wp:positionH relativeFrom="column">
                <wp:posOffset>-1009650</wp:posOffset>
              </wp:positionH>
              <wp:positionV relativeFrom="paragraph">
                <wp:posOffset>2646045</wp:posOffset>
              </wp:positionV>
              <wp:extent cx="7574915" cy="635"/>
              <wp:effectExtent l="0" t="0" r="0" b="0"/>
              <wp:wrapNone/>
              <wp:docPr id="6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AC8A1D9" id="Line 8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208.35pt" to="516.95pt,20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6464" behindDoc="0" locked="0" layoutInCell="0" allowOverlap="1" wp14:anchorId="17468C5F" wp14:editId="0883E1B8">
              <wp:simplePos x="0" y="0"/>
              <wp:positionH relativeFrom="column">
                <wp:posOffset>-1009650</wp:posOffset>
              </wp:positionH>
              <wp:positionV relativeFrom="paragraph">
                <wp:posOffset>1565910</wp:posOffset>
              </wp:positionV>
              <wp:extent cx="7574915" cy="635"/>
              <wp:effectExtent l="0" t="0" r="0" b="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3DFFA0C" id="Line 5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123.3pt" to="516.95pt,1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5440" behindDoc="0" locked="0" layoutInCell="0" allowOverlap="1" wp14:anchorId="46771514" wp14:editId="617073CF">
              <wp:simplePos x="0" y="0"/>
              <wp:positionH relativeFrom="column">
                <wp:posOffset>-1009650</wp:posOffset>
              </wp:positionH>
              <wp:positionV relativeFrom="paragraph">
                <wp:posOffset>1205865</wp:posOffset>
              </wp:positionV>
              <wp:extent cx="7574915" cy="635"/>
              <wp:effectExtent l="0" t="0" r="0" b="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9AFBF35" id="Line 4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94.95pt" to="516.9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cKnwIAAJsFAAAOAAAAZHJzL2Uyb0RvYy54bWysVFFv2jAQfp+0/2D5PU1CAo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3392" behindDoc="0" locked="0" layoutInCell="0" allowOverlap="1" wp14:anchorId="3217BA58" wp14:editId="53549C42">
              <wp:simplePos x="0" y="0"/>
              <wp:positionH relativeFrom="column">
                <wp:posOffset>-71755</wp:posOffset>
              </wp:positionH>
              <wp:positionV relativeFrom="paragraph">
                <wp:posOffset>-467995</wp:posOffset>
              </wp:positionV>
              <wp:extent cx="635" cy="10677525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1067752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430A3C" id="Line 2" o:spid="_x0000_s1026" style="position:absolute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5pt,-36.85pt" to="-5.6pt,8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2368" behindDoc="0" locked="0" layoutInCell="0" allowOverlap="1" wp14:anchorId="6FFB6518" wp14:editId="1A6230BF">
              <wp:simplePos x="0" y="0"/>
              <wp:positionH relativeFrom="column">
                <wp:posOffset>-1009015</wp:posOffset>
              </wp:positionH>
              <wp:positionV relativeFrom="paragraph">
                <wp:posOffset>845185</wp:posOffset>
              </wp:positionV>
              <wp:extent cx="7574915" cy="635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3E5BBA2" id="Line 1" o:spid="_x0000_s1026" style="position:absolute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66.55pt" to="517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416" behindDoc="0" locked="0" layoutInCell="0" allowOverlap="1" wp14:anchorId="43F4DFEF" wp14:editId="243FB7C8">
              <wp:simplePos x="0" y="0"/>
              <wp:positionH relativeFrom="column">
                <wp:posOffset>4824730</wp:posOffset>
              </wp:positionH>
              <wp:positionV relativeFrom="paragraph">
                <wp:posOffset>-414655</wp:posOffset>
              </wp:positionV>
              <wp:extent cx="635" cy="1067816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1067816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877730F" id="Line 3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9pt,-32.65pt" to="379.95pt,8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" o:allowincell="f" strokeweight=".25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024C"/>
    <w:multiLevelType w:val="hybridMultilevel"/>
    <w:tmpl w:val="0D864FC6"/>
    <w:lvl w:ilvl="0" w:tplc="86644FDC">
      <w:start w:val="2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A6DCC"/>
    <w:multiLevelType w:val="hybridMultilevel"/>
    <w:tmpl w:val="E3EC7590"/>
    <w:lvl w:ilvl="0" w:tplc="624453B0">
      <w:start w:val="9"/>
      <w:numFmt w:val="bullet"/>
      <w:lvlText w:val="-"/>
      <w:lvlJc w:val="left"/>
      <w:pPr>
        <w:tabs>
          <w:tab w:val="num" w:pos="0"/>
        </w:tabs>
        <w:ind w:left="113" w:hanging="113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C4098"/>
    <w:multiLevelType w:val="hybridMultilevel"/>
    <w:tmpl w:val="B11C1C62"/>
    <w:lvl w:ilvl="0" w:tplc="3E70C1CC">
      <w:start w:val="2"/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31137"/>
    <w:multiLevelType w:val="singleLevel"/>
    <w:tmpl w:val="51E4EAE8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  <w:u w:val="none"/>
      </w:rPr>
    </w:lvl>
  </w:abstractNum>
  <w:abstractNum w:abstractNumId="4" w15:restartNumberingAfterBreak="0">
    <w:nsid w:val="340A1246"/>
    <w:multiLevelType w:val="hybridMultilevel"/>
    <w:tmpl w:val="691CC1AC"/>
    <w:lvl w:ilvl="0" w:tplc="8732FA1A">
      <w:start w:val="2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17345"/>
    <w:multiLevelType w:val="hybridMultilevel"/>
    <w:tmpl w:val="F0AA486C"/>
    <w:lvl w:ilvl="0" w:tplc="F7088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F023B6"/>
    <w:multiLevelType w:val="hybridMultilevel"/>
    <w:tmpl w:val="AA3C53E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D373B4"/>
    <w:multiLevelType w:val="hybridMultilevel"/>
    <w:tmpl w:val="207C9BC2"/>
    <w:lvl w:ilvl="0" w:tplc="26EEBB66">
      <w:start w:val="1"/>
      <w:numFmt w:val="decimal"/>
      <w:lvlText w:val="%1)"/>
      <w:lvlJc w:val="left"/>
      <w:pPr>
        <w:tabs>
          <w:tab w:val="num" w:pos="39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D048E0"/>
    <w:multiLevelType w:val="hybridMultilevel"/>
    <w:tmpl w:val="C77202D8"/>
    <w:lvl w:ilvl="0" w:tplc="EA44CBEC">
      <w:start w:val="1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2D8"/>
    <w:rsid w:val="000004F5"/>
    <w:rsid w:val="00000CA9"/>
    <w:rsid w:val="00006FFD"/>
    <w:rsid w:val="00040CB7"/>
    <w:rsid w:val="00044541"/>
    <w:rsid w:val="000479E9"/>
    <w:rsid w:val="00090712"/>
    <w:rsid w:val="000A0005"/>
    <w:rsid w:val="000A32DB"/>
    <w:rsid w:val="000B7BFD"/>
    <w:rsid w:val="000D0CC6"/>
    <w:rsid w:val="000D1D94"/>
    <w:rsid w:val="000D641E"/>
    <w:rsid w:val="00107190"/>
    <w:rsid w:val="00124501"/>
    <w:rsid w:val="0013602A"/>
    <w:rsid w:val="001535F7"/>
    <w:rsid w:val="00153F8E"/>
    <w:rsid w:val="001B0FBE"/>
    <w:rsid w:val="001B3570"/>
    <w:rsid w:val="001D0081"/>
    <w:rsid w:val="001D61E4"/>
    <w:rsid w:val="001E6404"/>
    <w:rsid w:val="00225B6A"/>
    <w:rsid w:val="00233B98"/>
    <w:rsid w:val="00236EAA"/>
    <w:rsid w:val="002412B7"/>
    <w:rsid w:val="00242FCB"/>
    <w:rsid w:val="0025528F"/>
    <w:rsid w:val="00260CA7"/>
    <w:rsid w:val="00265CE3"/>
    <w:rsid w:val="002A214D"/>
    <w:rsid w:val="002B1A56"/>
    <w:rsid w:val="002B4E8B"/>
    <w:rsid w:val="002C0C63"/>
    <w:rsid w:val="002C4174"/>
    <w:rsid w:val="002D3CC0"/>
    <w:rsid w:val="002D64C1"/>
    <w:rsid w:val="002E07BD"/>
    <w:rsid w:val="002E3494"/>
    <w:rsid w:val="002F0902"/>
    <w:rsid w:val="002F3826"/>
    <w:rsid w:val="00311461"/>
    <w:rsid w:val="003154D8"/>
    <w:rsid w:val="0032751B"/>
    <w:rsid w:val="00327573"/>
    <w:rsid w:val="00330007"/>
    <w:rsid w:val="00331C92"/>
    <w:rsid w:val="003326FF"/>
    <w:rsid w:val="00334BD8"/>
    <w:rsid w:val="0033687E"/>
    <w:rsid w:val="0033706C"/>
    <w:rsid w:val="0035085E"/>
    <w:rsid w:val="003633DC"/>
    <w:rsid w:val="00372FD4"/>
    <w:rsid w:val="0037405C"/>
    <w:rsid w:val="003812EF"/>
    <w:rsid w:val="00383A87"/>
    <w:rsid w:val="00395F6F"/>
    <w:rsid w:val="003A1A3C"/>
    <w:rsid w:val="003A523E"/>
    <w:rsid w:val="003A574E"/>
    <w:rsid w:val="003B32C1"/>
    <w:rsid w:val="003B685C"/>
    <w:rsid w:val="003D72FF"/>
    <w:rsid w:val="003E3F28"/>
    <w:rsid w:val="003F7A36"/>
    <w:rsid w:val="00401898"/>
    <w:rsid w:val="00416002"/>
    <w:rsid w:val="00425F9D"/>
    <w:rsid w:val="00446114"/>
    <w:rsid w:val="00447FF3"/>
    <w:rsid w:val="00487340"/>
    <w:rsid w:val="004874A8"/>
    <w:rsid w:val="004C5979"/>
    <w:rsid w:val="004E31F5"/>
    <w:rsid w:val="00502EC0"/>
    <w:rsid w:val="005061C3"/>
    <w:rsid w:val="005225EA"/>
    <w:rsid w:val="00561F32"/>
    <w:rsid w:val="00563EA1"/>
    <w:rsid w:val="00565B6F"/>
    <w:rsid w:val="00573C8D"/>
    <w:rsid w:val="00597531"/>
    <w:rsid w:val="005A17B0"/>
    <w:rsid w:val="005A636B"/>
    <w:rsid w:val="005B32D8"/>
    <w:rsid w:val="005C00FB"/>
    <w:rsid w:val="005C2331"/>
    <w:rsid w:val="005D0C13"/>
    <w:rsid w:val="005E1C98"/>
    <w:rsid w:val="005F2057"/>
    <w:rsid w:val="005F6A78"/>
    <w:rsid w:val="0061389C"/>
    <w:rsid w:val="00615C3F"/>
    <w:rsid w:val="00616A19"/>
    <w:rsid w:val="00621F7A"/>
    <w:rsid w:val="00623EFE"/>
    <w:rsid w:val="006444C4"/>
    <w:rsid w:val="0065408B"/>
    <w:rsid w:val="00661DB1"/>
    <w:rsid w:val="00673473"/>
    <w:rsid w:val="006811E2"/>
    <w:rsid w:val="00681873"/>
    <w:rsid w:val="00681FC4"/>
    <w:rsid w:val="00686530"/>
    <w:rsid w:val="00686816"/>
    <w:rsid w:val="006A6A54"/>
    <w:rsid w:val="006C71C4"/>
    <w:rsid w:val="006E1085"/>
    <w:rsid w:val="006F7AFA"/>
    <w:rsid w:val="00704380"/>
    <w:rsid w:val="007073A1"/>
    <w:rsid w:val="0071377F"/>
    <w:rsid w:val="0072018C"/>
    <w:rsid w:val="0075103D"/>
    <w:rsid w:val="00754D9E"/>
    <w:rsid w:val="00755DBA"/>
    <w:rsid w:val="007860A8"/>
    <w:rsid w:val="007871FE"/>
    <w:rsid w:val="0078754B"/>
    <w:rsid w:val="00794EF4"/>
    <w:rsid w:val="007A18A3"/>
    <w:rsid w:val="007B2E44"/>
    <w:rsid w:val="007B4CEA"/>
    <w:rsid w:val="007B7135"/>
    <w:rsid w:val="007C301F"/>
    <w:rsid w:val="007C4BD7"/>
    <w:rsid w:val="007D1894"/>
    <w:rsid w:val="007D5042"/>
    <w:rsid w:val="007D5539"/>
    <w:rsid w:val="007F4527"/>
    <w:rsid w:val="007F5822"/>
    <w:rsid w:val="007F6B98"/>
    <w:rsid w:val="008030C2"/>
    <w:rsid w:val="00811DFB"/>
    <w:rsid w:val="00814FC5"/>
    <w:rsid w:val="00824FB2"/>
    <w:rsid w:val="0083229E"/>
    <w:rsid w:val="00845F2D"/>
    <w:rsid w:val="00854122"/>
    <w:rsid w:val="008554C1"/>
    <w:rsid w:val="00863C71"/>
    <w:rsid w:val="0086616A"/>
    <w:rsid w:val="008816CA"/>
    <w:rsid w:val="00891B12"/>
    <w:rsid w:val="008A418B"/>
    <w:rsid w:val="008B35FE"/>
    <w:rsid w:val="008B7706"/>
    <w:rsid w:val="008D6892"/>
    <w:rsid w:val="008E4064"/>
    <w:rsid w:val="008E4131"/>
    <w:rsid w:val="0090250A"/>
    <w:rsid w:val="00913B8B"/>
    <w:rsid w:val="00937057"/>
    <w:rsid w:val="00937A83"/>
    <w:rsid w:val="00945572"/>
    <w:rsid w:val="00964A2A"/>
    <w:rsid w:val="00966AC9"/>
    <w:rsid w:val="00970D04"/>
    <w:rsid w:val="00971365"/>
    <w:rsid w:val="009731E4"/>
    <w:rsid w:val="00976589"/>
    <w:rsid w:val="00982C24"/>
    <w:rsid w:val="009A101E"/>
    <w:rsid w:val="009A10A7"/>
    <w:rsid w:val="009A296B"/>
    <w:rsid w:val="009D4142"/>
    <w:rsid w:val="009D4597"/>
    <w:rsid w:val="009D6C3F"/>
    <w:rsid w:val="009E3525"/>
    <w:rsid w:val="009F0E20"/>
    <w:rsid w:val="00A01F2D"/>
    <w:rsid w:val="00A032F8"/>
    <w:rsid w:val="00A13A8E"/>
    <w:rsid w:val="00A160E9"/>
    <w:rsid w:val="00A16E05"/>
    <w:rsid w:val="00A24A16"/>
    <w:rsid w:val="00A265B7"/>
    <w:rsid w:val="00A33CCB"/>
    <w:rsid w:val="00A3651F"/>
    <w:rsid w:val="00A813B9"/>
    <w:rsid w:val="00A8455F"/>
    <w:rsid w:val="00A95DF5"/>
    <w:rsid w:val="00AA0902"/>
    <w:rsid w:val="00AA326F"/>
    <w:rsid w:val="00AB14B2"/>
    <w:rsid w:val="00AC449B"/>
    <w:rsid w:val="00AC6CBF"/>
    <w:rsid w:val="00AC6DC0"/>
    <w:rsid w:val="00AD60B4"/>
    <w:rsid w:val="00AF5F2A"/>
    <w:rsid w:val="00B03583"/>
    <w:rsid w:val="00B062CA"/>
    <w:rsid w:val="00B153DE"/>
    <w:rsid w:val="00B20CF8"/>
    <w:rsid w:val="00B25381"/>
    <w:rsid w:val="00B256E2"/>
    <w:rsid w:val="00B37ACF"/>
    <w:rsid w:val="00B42F97"/>
    <w:rsid w:val="00B5731E"/>
    <w:rsid w:val="00B715AD"/>
    <w:rsid w:val="00B73B45"/>
    <w:rsid w:val="00B94C7E"/>
    <w:rsid w:val="00BB1AAA"/>
    <w:rsid w:val="00BB69FF"/>
    <w:rsid w:val="00BC5BF6"/>
    <w:rsid w:val="00BC75B4"/>
    <w:rsid w:val="00BD59D7"/>
    <w:rsid w:val="00C068DC"/>
    <w:rsid w:val="00C071F7"/>
    <w:rsid w:val="00C14671"/>
    <w:rsid w:val="00C20A67"/>
    <w:rsid w:val="00C217C9"/>
    <w:rsid w:val="00C22DC6"/>
    <w:rsid w:val="00C24400"/>
    <w:rsid w:val="00C30B89"/>
    <w:rsid w:val="00C44CBE"/>
    <w:rsid w:val="00C45264"/>
    <w:rsid w:val="00C459FD"/>
    <w:rsid w:val="00C45C03"/>
    <w:rsid w:val="00C619F4"/>
    <w:rsid w:val="00C7177D"/>
    <w:rsid w:val="00C93D39"/>
    <w:rsid w:val="00CB088D"/>
    <w:rsid w:val="00CE6748"/>
    <w:rsid w:val="00D0468D"/>
    <w:rsid w:val="00D06540"/>
    <w:rsid w:val="00D3472A"/>
    <w:rsid w:val="00D35505"/>
    <w:rsid w:val="00D519D8"/>
    <w:rsid w:val="00D5249E"/>
    <w:rsid w:val="00D57C34"/>
    <w:rsid w:val="00D74138"/>
    <w:rsid w:val="00D74AE5"/>
    <w:rsid w:val="00D8242E"/>
    <w:rsid w:val="00DB069C"/>
    <w:rsid w:val="00DB78F2"/>
    <w:rsid w:val="00DC462E"/>
    <w:rsid w:val="00DD134C"/>
    <w:rsid w:val="00DE58BF"/>
    <w:rsid w:val="00DF0E24"/>
    <w:rsid w:val="00E03E39"/>
    <w:rsid w:val="00E10508"/>
    <w:rsid w:val="00E12886"/>
    <w:rsid w:val="00E13610"/>
    <w:rsid w:val="00E15C88"/>
    <w:rsid w:val="00E20BAC"/>
    <w:rsid w:val="00E26502"/>
    <w:rsid w:val="00E31CCD"/>
    <w:rsid w:val="00E41B64"/>
    <w:rsid w:val="00E459E8"/>
    <w:rsid w:val="00E479BB"/>
    <w:rsid w:val="00E57B56"/>
    <w:rsid w:val="00E65893"/>
    <w:rsid w:val="00E756FB"/>
    <w:rsid w:val="00E80530"/>
    <w:rsid w:val="00E80842"/>
    <w:rsid w:val="00E928AB"/>
    <w:rsid w:val="00EA2EEA"/>
    <w:rsid w:val="00EA592E"/>
    <w:rsid w:val="00EB6668"/>
    <w:rsid w:val="00EE20DD"/>
    <w:rsid w:val="00EE39AF"/>
    <w:rsid w:val="00EF3A46"/>
    <w:rsid w:val="00F23A30"/>
    <w:rsid w:val="00F320A4"/>
    <w:rsid w:val="00F3439B"/>
    <w:rsid w:val="00F562F5"/>
    <w:rsid w:val="00F61231"/>
    <w:rsid w:val="00F61800"/>
    <w:rsid w:val="00F62208"/>
    <w:rsid w:val="00F6332B"/>
    <w:rsid w:val="00F72AA3"/>
    <w:rsid w:val="00F74FE0"/>
    <w:rsid w:val="00F8142D"/>
    <w:rsid w:val="00F84BDB"/>
    <w:rsid w:val="00F908DF"/>
    <w:rsid w:val="00F92AC4"/>
    <w:rsid w:val="00F9434D"/>
    <w:rsid w:val="00F96840"/>
    <w:rsid w:val="00FB544B"/>
    <w:rsid w:val="00FC78B0"/>
    <w:rsid w:val="00FD5061"/>
    <w:rsid w:val="00FE6B0A"/>
    <w:rsid w:val="00FF1B49"/>
    <w:rsid w:val="00FF30F8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83B961"/>
  <w15:docId w15:val="{B797D905-02C5-410E-933E-FD2B2E6DF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autoRedefine/>
    <w:qFormat/>
    <w:rsid w:val="004C5979"/>
    <w:pPr>
      <w:widowControl w:val="0"/>
      <w:spacing w:before="20" w:line="560" w:lineRule="atLeast"/>
      <w:ind w:right="-30"/>
      <w:jc w:val="both"/>
    </w:pPr>
    <w:rPr>
      <w:rFonts w:ascii="Courier New" w:hAnsi="Courier New" w:cs="Courier New"/>
      <w:spacing w:val="-22"/>
      <w:sz w:val="22"/>
      <w:szCs w:val="22"/>
    </w:rPr>
  </w:style>
  <w:style w:type="paragraph" w:styleId="Titolo1">
    <w:name w:val="heading 1"/>
    <w:basedOn w:val="Normale"/>
    <w:next w:val="Normale"/>
    <w:qFormat/>
    <w:rsid w:val="00B035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970D04"/>
    <w:pPr>
      <w:keepNext/>
      <w:spacing w:line="479" w:lineRule="atLeast"/>
      <w:jc w:val="center"/>
      <w:outlineLvl w:val="1"/>
    </w:pPr>
    <w:rPr>
      <w:b/>
      <w:spacing w:val="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line="567" w:lineRule="exact"/>
    </w:pPr>
    <w:rPr>
      <w:rFonts w:ascii="Arial" w:hAnsi="Arial"/>
      <w:sz w:val="2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line="567" w:lineRule="exact"/>
    </w:pPr>
    <w:rPr>
      <w:rFonts w:ascii="Arial" w:hAnsi="Arial"/>
      <w:sz w:val="20"/>
    </w:r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rsid w:val="00970D04"/>
    <w:pPr>
      <w:spacing w:line="479" w:lineRule="atLeast"/>
    </w:pPr>
    <w:rPr>
      <w:spacing w:val="0"/>
    </w:rPr>
  </w:style>
  <w:style w:type="paragraph" w:styleId="Titolo">
    <w:name w:val="Title"/>
    <w:basedOn w:val="Normale"/>
    <w:qFormat/>
    <w:rsid w:val="00970D04"/>
    <w:pPr>
      <w:spacing w:line="479" w:lineRule="atLeast"/>
      <w:jc w:val="center"/>
    </w:pPr>
    <w:rPr>
      <w:b/>
      <w:spacing w:val="0"/>
      <w:u w:val="single"/>
    </w:rPr>
  </w:style>
  <w:style w:type="paragraph" w:styleId="Corpodeltesto2">
    <w:name w:val="Body Text 2"/>
    <w:basedOn w:val="Normale"/>
    <w:rsid w:val="00A16E05"/>
    <w:pPr>
      <w:spacing w:after="120" w:line="480" w:lineRule="auto"/>
    </w:pPr>
  </w:style>
  <w:style w:type="paragraph" w:styleId="Sottotitolo">
    <w:name w:val="Subtitle"/>
    <w:basedOn w:val="Normale"/>
    <w:qFormat/>
    <w:rsid w:val="00A16E05"/>
    <w:pPr>
      <w:spacing w:line="568" w:lineRule="atLeast"/>
      <w:jc w:val="center"/>
    </w:pPr>
    <w:rPr>
      <w:rFonts w:ascii="Abadi MT Condensed Light" w:hAnsi="Abadi MT Condensed Light"/>
      <w:b/>
      <w:smallCaps/>
      <w:spacing w:val="0"/>
      <w:sz w:val="28"/>
    </w:rPr>
  </w:style>
  <w:style w:type="table" w:styleId="Grigliatabella">
    <w:name w:val="Table Grid"/>
    <w:basedOn w:val="Tabellanormale"/>
    <w:rsid w:val="00A16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rsid w:val="00B03583"/>
    <w:pPr>
      <w:spacing w:after="120"/>
      <w:ind w:left="283"/>
    </w:pPr>
  </w:style>
  <w:style w:type="paragraph" w:styleId="Testofumetto">
    <w:name w:val="Balloon Text"/>
    <w:basedOn w:val="Normale"/>
    <w:link w:val="TestofumettoCarattere"/>
    <w:rsid w:val="003154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154D8"/>
    <w:rPr>
      <w:rFonts w:ascii="Tahoma" w:hAnsi="Tahoma" w:cs="Tahoma"/>
      <w:spacing w:val="-22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20CF8"/>
    <w:pPr>
      <w:ind w:left="720"/>
      <w:contextualSpacing/>
    </w:pPr>
  </w:style>
  <w:style w:type="paragraph" w:customStyle="1" w:styleId="Predefinito">
    <w:name w:val="Predefinito"/>
    <w:rsid w:val="00845F2D"/>
    <w:pPr>
      <w:widowControl w:val="0"/>
      <w:autoSpaceDE w:val="0"/>
      <w:autoSpaceDN w:val="0"/>
      <w:adjustRightInd w:val="0"/>
    </w:pPr>
    <w:rPr>
      <w:rFonts w:ascii="Courier New" w:hAnsi="Courier New" w:cs="Courier New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fania.andreetta\Desktop\foglio%20uso%20boll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A78C9-3BA0-4922-846C-731BED506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foglio uso bollo</Template>
  <TotalTime>16</TotalTime>
  <Pages>5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Ester Memoli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Andreetta</dc:creator>
  <cp:lastModifiedBy>Lorena Tosi</cp:lastModifiedBy>
  <cp:revision>10</cp:revision>
  <cp:lastPrinted>2022-10-14T12:20:00Z</cp:lastPrinted>
  <dcterms:created xsi:type="dcterms:W3CDTF">2023-09-15T05:58:00Z</dcterms:created>
  <dcterms:modified xsi:type="dcterms:W3CDTF">2023-09-15T06:30:00Z</dcterms:modified>
  <cp:category>Legale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TC102169261040</vt:lpwstr>
  </property>
</Properties>
</file>